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2E99EA8F" w14:textId="77777777" w:rsidR="00917813" w:rsidRPr="00917813" w:rsidRDefault="00917813" w:rsidP="00917813">
      <w:pPr>
        <w:pStyle w:val="BodyText"/>
        <w:jc w:val="center"/>
        <w:rPr>
          <w:rFonts w:ascii="Arial" w:hAnsi="Arial"/>
          <w:b/>
          <w:bCs/>
          <w:sz w:val="36"/>
          <w:szCs w:val="36"/>
        </w:rPr>
      </w:pPr>
      <w:r w:rsidRPr="00917813">
        <w:rPr>
          <w:rFonts w:ascii="Arial" w:hAnsi="Arial"/>
          <w:b/>
          <w:bCs/>
          <w:sz w:val="36"/>
          <w:szCs w:val="36"/>
        </w:rPr>
        <w:t>OXFORDSHIRE RFU STRATEGIC PLAN 2025 – 2028</w:t>
      </w:r>
    </w:p>
    <w:p w14:paraId="61C83089" w14:textId="77777777" w:rsidR="00917813" w:rsidRDefault="00917813">
      <w:pPr>
        <w:pStyle w:val="BodyText"/>
        <w:jc w:val="center"/>
        <w:rPr>
          <w:noProof/>
        </w:rPr>
      </w:pPr>
    </w:p>
    <w:p w14:paraId="57FAE7A3" w14:textId="77777777" w:rsidR="00917813" w:rsidRDefault="00D86EE5">
      <w:pPr>
        <w:pStyle w:val="BodyText"/>
        <w:jc w:val="center"/>
        <w:rPr>
          <w:rFonts w:cs="Times New Roman"/>
          <w:b/>
          <w:bCs/>
        </w:rPr>
      </w:pPr>
      <w:r w:rsidRPr="00D31527">
        <w:rPr>
          <w:noProof/>
        </w:rPr>
        <w:drawing>
          <wp:inline distT="0" distB="0" distL="0" distR="0" wp14:anchorId="4684C060" wp14:editId="6DD50ED8">
            <wp:extent cx="9250680" cy="5227320"/>
            <wp:effectExtent l="0" t="0" r="0" b="0"/>
            <wp:docPr id="1" name="Google Shape;241;p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oogle Shape;241;p5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0680" cy="5227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17813">
        <w:rPr>
          <w:rFonts w:cs="Times New Roman"/>
          <w:b/>
          <w:bCs/>
        </w:rPr>
        <w:t xml:space="preserve"> </w:t>
      </w:r>
    </w:p>
    <w:p w14:paraId="4F953952" w14:textId="77777777" w:rsidR="00BE5D07" w:rsidRDefault="00BE5D07">
      <w:pPr>
        <w:pStyle w:val="BodyText"/>
        <w:jc w:val="center"/>
        <w:rPr>
          <w:rFonts w:cs="Times New Roman"/>
          <w:b/>
          <w:bCs/>
        </w:rPr>
      </w:pPr>
    </w:p>
    <w:p w14:paraId="2AC4E837" w14:textId="77777777" w:rsidR="00BE5D07" w:rsidRDefault="00BE5D07">
      <w:pPr>
        <w:pStyle w:val="BodyText"/>
        <w:jc w:val="center"/>
        <w:rPr>
          <w:rFonts w:cs="Times New Roman"/>
          <w:b/>
          <w:bCs/>
        </w:rPr>
      </w:pPr>
    </w:p>
    <w:p w14:paraId="5F0D4F42" w14:textId="77777777" w:rsidR="00490854" w:rsidRPr="007B30FA" w:rsidRDefault="00BE5D07">
      <w:pPr>
        <w:pStyle w:val="BodyText"/>
        <w:jc w:val="center"/>
        <w:rPr>
          <w:rFonts w:ascii="Arial" w:hAnsi="Arial"/>
          <w:i/>
          <w:iCs/>
          <w:sz w:val="22"/>
          <w:szCs w:val="22"/>
        </w:rPr>
      </w:pPr>
      <w:r>
        <w:t> </w:t>
      </w:r>
      <w:r>
        <w:rPr>
          <w:noProof/>
        </w:rPr>
        <w:drawing>
          <wp:inline distT="0" distB="0" distL="0" distR="0" wp14:anchorId="21A76ADC" wp14:editId="2EBB2D19">
            <wp:extent cx="9753600" cy="5486400"/>
            <wp:effectExtent l="0" t="0" r="0" b="0"/>
            <wp:docPr id="2" name="ClipboardAsImage" descr="A screen shot of a diagram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ClipboardAsImage" descr="A screen shot of a diagram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53600" cy="548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cs="Times New Roman"/>
          <w:b/>
          <w:bCs/>
        </w:rPr>
        <w:t xml:space="preserve"> </w:t>
      </w:r>
      <w:r w:rsidR="00917813">
        <w:rPr>
          <w:rFonts w:cs="Times New Roman"/>
          <w:b/>
          <w:bCs/>
        </w:rPr>
        <w:br w:type="page"/>
      </w:r>
      <w:bookmarkStart w:id="0" w:name="_Hlk211159667"/>
      <w:r w:rsidR="00490854" w:rsidRPr="007B30FA">
        <w:rPr>
          <w:rFonts w:ascii="Arial" w:hAnsi="Arial"/>
          <w:b/>
          <w:bCs/>
          <w:sz w:val="22"/>
          <w:szCs w:val="22"/>
        </w:rPr>
        <w:lastRenderedPageBreak/>
        <w:t>Strategic Objective 1:  Recruitment &amp; Retention</w:t>
      </w:r>
    </w:p>
    <w:p w14:paraId="1CA6898B" w14:textId="77777777" w:rsidR="00490854" w:rsidRPr="007B30FA" w:rsidRDefault="00490854">
      <w:pPr>
        <w:pStyle w:val="BodyText"/>
        <w:rPr>
          <w:rFonts w:ascii="Arial" w:hAnsi="Arial"/>
          <w:i/>
          <w:iCs/>
          <w:sz w:val="22"/>
          <w:szCs w:val="22"/>
        </w:rPr>
      </w:pPr>
      <w:r w:rsidRPr="007B30FA">
        <w:rPr>
          <w:rFonts w:ascii="Arial" w:hAnsi="Arial"/>
          <w:i/>
          <w:iCs/>
          <w:sz w:val="22"/>
          <w:szCs w:val="22"/>
        </w:rPr>
        <w:t>Building awareness of rugby provision across the county whilst developing our clubs' capability in marketing themselves.</w:t>
      </w:r>
    </w:p>
    <w:p w14:paraId="3BF768EC" w14:textId="77777777" w:rsidR="0077135D" w:rsidRPr="007B30FA" w:rsidRDefault="00490854">
      <w:pPr>
        <w:pStyle w:val="BodyText"/>
        <w:rPr>
          <w:rFonts w:ascii="Arial" w:hAnsi="Arial"/>
          <w:b/>
          <w:bCs/>
          <w:i/>
          <w:iCs/>
          <w:sz w:val="22"/>
          <w:szCs w:val="22"/>
        </w:rPr>
      </w:pPr>
      <w:r w:rsidRPr="007B30FA">
        <w:rPr>
          <w:rFonts w:ascii="Arial" w:hAnsi="Arial"/>
          <w:i/>
          <w:iCs/>
          <w:sz w:val="22"/>
          <w:szCs w:val="22"/>
        </w:rPr>
        <w:t>Delivering ongoing retention of volunteers</w:t>
      </w:r>
      <w:r w:rsidRPr="007B30FA">
        <w:rPr>
          <w:rFonts w:ascii="Arial" w:hAnsi="Arial"/>
          <w:b/>
          <w:bCs/>
          <w:i/>
          <w:iCs/>
          <w:sz w:val="22"/>
          <w:szCs w:val="22"/>
        </w:rPr>
        <w:t xml:space="preserve">                                                                                                                                               </w:t>
      </w:r>
      <w:r w:rsidR="0077135D" w:rsidRPr="007B30FA">
        <w:rPr>
          <w:rFonts w:ascii="Arial" w:hAnsi="Arial"/>
          <w:b/>
          <w:bCs/>
          <w:i/>
          <w:iCs/>
          <w:sz w:val="22"/>
          <w:szCs w:val="22"/>
        </w:rPr>
        <w:t xml:space="preserve">         </w:t>
      </w:r>
    </w:p>
    <w:p w14:paraId="1D80EDE5" w14:textId="77777777" w:rsidR="00490854" w:rsidRPr="007B30FA" w:rsidRDefault="0077135D">
      <w:pPr>
        <w:pStyle w:val="BodyText"/>
        <w:rPr>
          <w:rFonts w:ascii="Arial" w:hAnsi="Arial"/>
          <w:b/>
          <w:bCs/>
          <w:sz w:val="22"/>
          <w:szCs w:val="22"/>
          <w:shd w:val="clear" w:color="auto" w:fill="DDDDDD"/>
        </w:rPr>
      </w:pPr>
      <w:r w:rsidRPr="007B30FA">
        <w:rPr>
          <w:rFonts w:ascii="Arial" w:hAnsi="Arial"/>
          <w:b/>
          <w:bCs/>
          <w:i/>
          <w:iCs/>
          <w:sz w:val="22"/>
          <w:szCs w:val="22"/>
        </w:rPr>
        <w:t xml:space="preserve">                                                                                                                                                                                                        </w:t>
      </w:r>
      <w:r w:rsidR="007B30FA">
        <w:rPr>
          <w:rFonts w:ascii="Arial" w:hAnsi="Arial"/>
          <w:b/>
          <w:bCs/>
          <w:i/>
          <w:iCs/>
          <w:sz w:val="22"/>
          <w:szCs w:val="22"/>
        </w:rPr>
        <w:t xml:space="preserve">                    </w:t>
      </w:r>
      <w:r w:rsidRPr="007B30FA">
        <w:rPr>
          <w:rFonts w:ascii="Arial" w:hAnsi="Arial"/>
          <w:b/>
          <w:bCs/>
          <w:i/>
          <w:iCs/>
          <w:sz w:val="22"/>
          <w:szCs w:val="22"/>
        </w:rPr>
        <w:t xml:space="preserve">     </w:t>
      </w:r>
      <w:r w:rsidR="00530D74" w:rsidRPr="007B30FA">
        <w:rPr>
          <w:rFonts w:ascii="Arial" w:hAnsi="Arial"/>
          <w:b/>
          <w:bCs/>
          <w:i/>
          <w:iCs/>
          <w:sz w:val="22"/>
          <w:szCs w:val="22"/>
          <w:u w:val="single"/>
        </w:rPr>
        <w:t>Season</w:t>
      </w:r>
      <w:r w:rsidR="00490854" w:rsidRPr="007B30FA">
        <w:rPr>
          <w:rFonts w:ascii="Arial" w:hAnsi="Arial"/>
          <w:b/>
          <w:bCs/>
          <w:i/>
          <w:iCs/>
          <w:sz w:val="22"/>
          <w:szCs w:val="22"/>
          <w:u w:val="single"/>
        </w:rPr>
        <w:t xml:space="preserve">  </w:t>
      </w:r>
      <w:r w:rsidR="00490854" w:rsidRPr="007B30FA">
        <w:rPr>
          <w:rFonts w:ascii="Arial" w:hAnsi="Arial"/>
          <w:b/>
          <w:bCs/>
          <w:i/>
          <w:iCs/>
          <w:sz w:val="22"/>
          <w:szCs w:val="22"/>
        </w:rPr>
        <w:t xml:space="preserve">              </w:t>
      </w:r>
    </w:p>
    <w:tbl>
      <w:tblPr>
        <w:tblW w:w="14912" w:type="dxa"/>
        <w:tblInd w:w="27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5220"/>
        <w:gridCol w:w="4817"/>
        <w:gridCol w:w="1134"/>
        <w:gridCol w:w="1473"/>
        <w:gridCol w:w="936"/>
        <w:gridCol w:w="482"/>
        <w:gridCol w:w="425"/>
        <w:gridCol w:w="425"/>
      </w:tblGrid>
      <w:tr w:rsidR="00490854" w:rsidRPr="007B30FA" w14:paraId="7EDFA768" w14:textId="77777777" w:rsidTr="00287133">
        <w:tc>
          <w:tcPr>
            <w:tcW w:w="522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DDDDDD"/>
          </w:tcPr>
          <w:p w14:paraId="76331A98" w14:textId="77777777" w:rsidR="00490854" w:rsidRPr="007B30FA" w:rsidRDefault="00490854">
            <w:pPr>
              <w:pStyle w:val="TableContents"/>
              <w:jc w:val="center"/>
              <w:rPr>
                <w:rFonts w:ascii="Arial" w:hAnsi="Arial"/>
                <w:b/>
                <w:bCs/>
                <w:sz w:val="22"/>
                <w:szCs w:val="22"/>
                <w:shd w:val="clear" w:color="auto" w:fill="DDDDDD"/>
              </w:rPr>
            </w:pPr>
            <w:r w:rsidRPr="007B30FA">
              <w:rPr>
                <w:rFonts w:ascii="Arial" w:hAnsi="Arial"/>
                <w:b/>
                <w:bCs/>
                <w:sz w:val="22"/>
                <w:szCs w:val="22"/>
                <w:shd w:val="clear" w:color="auto" w:fill="DDDDDD"/>
              </w:rPr>
              <w:t>Actions</w:t>
            </w:r>
          </w:p>
        </w:tc>
        <w:tc>
          <w:tcPr>
            <w:tcW w:w="481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DDDDDD"/>
          </w:tcPr>
          <w:p w14:paraId="21902019" w14:textId="77777777" w:rsidR="00490854" w:rsidRPr="007B30FA" w:rsidRDefault="00490854">
            <w:pPr>
              <w:pStyle w:val="TableContents"/>
              <w:jc w:val="center"/>
              <w:rPr>
                <w:rFonts w:ascii="Arial" w:hAnsi="Arial"/>
                <w:b/>
                <w:bCs/>
                <w:sz w:val="22"/>
                <w:szCs w:val="22"/>
                <w:shd w:val="clear" w:color="auto" w:fill="DDDDDD"/>
              </w:rPr>
            </w:pPr>
            <w:r w:rsidRPr="007B30FA">
              <w:rPr>
                <w:rFonts w:ascii="Arial" w:hAnsi="Arial"/>
                <w:b/>
                <w:bCs/>
                <w:sz w:val="22"/>
                <w:szCs w:val="22"/>
                <w:shd w:val="clear" w:color="auto" w:fill="DDDDDD"/>
              </w:rPr>
              <w:t>Success Criteria</w:t>
            </w:r>
          </w:p>
        </w:tc>
        <w:tc>
          <w:tcPr>
            <w:tcW w:w="113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DDDDDD"/>
          </w:tcPr>
          <w:p w14:paraId="312C21B2" w14:textId="77777777" w:rsidR="00490854" w:rsidRPr="007B30FA" w:rsidRDefault="00490854">
            <w:pPr>
              <w:pStyle w:val="TableContents"/>
              <w:jc w:val="center"/>
              <w:rPr>
                <w:rFonts w:ascii="Arial" w:hAnsi="Arial"/>
                <w:b/>
                <w:bCs/>
                <w:sz w:val="22"/>
                <w:szCs w:val="22"/>
                <w:shd w:val="clear" w:color="auto" w:fill="DDDDDD"/>
              </w:rPr>
            </w:pPr>
            <w:r w:rsidRPr="007B30FA">
              <w:rPr>
                <w:rFonts w:ascii="Arial" w:hAnsi="Arial"/>
                <w:b/>
                <w:bCs/>
                <w:sz w:val="22"/>
                <w:szCs w:val="22"/>
                <w:shd w:val="clear" w:color="auto" w:fill="DDDDDD"/>
              </w:rPr>
              <w:t>Cost</w:t>
            </w:r>
          </w:p>
        </w:tc>
        <w:tc>
          <w:tcPr>
            <w:tcW w:w="147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DDDDDD"/>
          </w:tcPr>
          <w:p w14:paraId="05156F80" w14:textId="77777777" w:rsidR="00490854" w:rsidRPr="007B30FA" w:rsidRDefault="00490854">
            <w:pPr>
              <w:pStyle w:val="TableContents"/>
              <w:jc w:val="center"/>
              <w:rPr>
                <w:rFonts w:ascii="Arial" w:hAnsi="Arial"/>
                <w:b/>
                <w:bCs/>
                <w:sz w:val="22"/>
                <w:szCs w:val="22"/>
                <w:shd w:val="clear" w:color="auto" w:fill="DDDDDD"/>
              </w:rPr>
            </w:pPr>
            <w:r w:rsidRPr="007B30FA">
              <w:rPr>
                <w:rFonts w:ascii="Arial" w:hAnsi="Arial"/>
                <w:b/>
                <w:bCs/>
                <w:sz w:val="22"/>
                <w:szCs w:val="22"/>
                <w:shd w:val="clear" w:color="auto" w:fill="DDDDDD"/>
              </w:rPr>
              <w:t>Responsible</w:t>
            </w:r>
          </w:p>
        </w:tc>
        <w:tc>
          <w:tcPr>
            <w:tcW w:w="93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DDDDDD"/>
          </w:tcPr>
          <w:p w14:paraId="22634011" w14:textId="77777777" w:rsidR="00490854" w:rsidRPr="007B30FA" w:rsidRDefault="00490854">
            <w:pPr>
              <w:pStyle w:val="TableContents"/>
              <w:jc w:val="center"/>
              <w:rPr>
                <w:rFonts w:ascii="Arial" w:hAnsi="Arial"/>
                <w:b/>
                <w:bCs/>
                <w:sz w:val="22"/>
                <w:szCs w:val="22"/>
                <w:shd w:val="clear" w:color="auto" w:fill="DDDDDD"/>
              </w:rPr>
            </w:pPr>
            <w:r w:rsidRPr="007B30FA">
              <w:rPr>
                <w:rFonts w:ascii="Arial" w:hAnsi="Arial"/>
                <w:b/>
                <w:bCs/>
                <w:sz w:val="22"/>
                <w:szCs w:val="22"/>
                <w:shd w:val="clear" w:color="auto" w:fill="DDDDDD"/>
              </w:rPr>
              <w:t>Date</w:t>
            </w:r>
          </w:p>
        </w:tc>
        <w:tc>
          <w:tcPr>
            <w:tcW w:w="482" w:type="dxa"/>
            <w:tcBorders>
              <w:top w:val="single" w:sz="1" w:space="0" w:color="000000"/>
              <w:left w:val="single" w:sz="1" w:space="0" w:color="000000"/>
              <w:bottom w:val="single" w:sz="4" w:space="0" w:color="auto"/>
            </w:tcBorders>
            <w:shd w:val="clear" w:color="auto" w:fill="DDDDDD"/>
          </w:tcPr>
          <w:p w14:paraId="549D995A" w14:textId="77777777" w:rsidR="00490854" w:rsidRPr="007B30FA" w:rsidRDefault="00490854">
            <w:pPr>
              <w:pStyle w:val="TableContents"/>
              <w:jc w:val="center"/>
              <w:rPr>
                <w:rFonts w:ascii="Arial" w:hAnsi="Arial"/>
                <w:b/>
                <w:bCs/>
                <w:sz w:val="22"/>
                <w:szCs w:val="22"/>
                <w:shd w:val="clear" w:color="auto" w:fill="DDDDDD"/>
              </w:rPr>
            </w:pPr>
            <w:r w:rsidRPr="007B30FA">
              <w:rPr>
                <w:rFonts w:ascii="Arial" w:hAnsi="Arial"/>
                <w:b/>
                <w:bCs/>
                <w:sz w:val="22"/>
                <w:szCs w:val="22"/>
                <w:shd w:val="clear" w:color="auto" w:fill="DDDDDD"/>
              </w:rPr>
              <w:t>2</w:t>
            </w:r>
            <w:r w:rsidR="00DA42FE" w:rsidRPr="007B30FA">
              <w:rPr>
                <w:rFonts w:ascii="Arial" w:hAnsi="Arial"/>
                <w:b/>
                <w:bCs/>
                <w:sz w:val="22"/>
                <w:szCs w:val="22"/>
                <w:shd w:val="clear" w:color="auto" w:fill="DDDDDD"/>
              </w:rPr>
              <w:t>5</w:t>
            </w:r>
          </w:p>
        </w:tc>
        <w:tc>
          <w:tcPr>
            <w:tcW w:w="42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DDDDDD"/>
          </w:tcPr>
          <w:p w14:paraId="3D10EEFB" w14:textId="77777777" w:rsidR="00490854" w:rsidRPr="007B30FA" w:rsidRDefault="00490854">
            <w:pPr>
              <w:pStyle w:val="TableContents"/>
              <w:jc w:val="center"/>
              <w:rPr>
                <w:rFonts w:ascii="Arial" w:hAnsi="Arial"/>
                <w:b/>
                <w:bCs/>
                <w:sz w:val="22"/>
                <w:szCs w:val="22"/>
                <w:shd w:val="clear" w:color="auto" w:fill="DDDDDD"/>
              </w:rPr>
            </w:pPr>
            <w:r w:rsidRPr="007B30FA">
              <w:rPr>
                <w:rFonts w:ascii="Arial" w:hAnsi="Arial"/>
                <w:b/>
                <w:bCs/>
                <w:sz w:val="22"/>
                <w:szCs w:val="22"/>
                <w:shd w:val="clear" w:color="auto" w:fill="DDDDDD"/>
              </w:rPr>
              <w:t>2</w:t>
            </w:r>
            <w:r w:rsidR="00DA42FE" w:rsidRPr="007B30FA">
              <w:rPr>
                <w:rFonts w:ascii="Arial" w:hAnsi="Arial"/>
                <w:b/>
                <w:bCs/>
                <w:sz w:val="22"/>
                <w:szCs w:val="22"/>
                <w:shd w:val="clear" w:color="auto" w:fill="DDDDDD"/>
              </w:rPr>
              <w:t>6</w:t>
            </w:r>
          </w:p>
        </w:tc>
        <w:tc>
          <w:tcPr>
            <w:tcW w:w="42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DDDDD"/>
          </w:tcPr>
          <w:p w14:paraId="4DACF27E" w14:textId="77777777" w:rsidR="00490854" w:rsidRPr="007B30FA" w:rsidRDefault="00490854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b/>
                <w:bCs/>
                <w:sz w:val="22"/>
                <w:szCs w:val="22"/>
                <w:shd w:val="clear" w:color="auto" w:fill="DDDDDD"/>
              </w:rPr>
              <w:t>2</w:t>
            </w:r>
            <w:r w:rsidR="00DA42FE" w:rsidRPr="007B30FA">
              <w:rPr>
                <w:rFonts w:ascii="Arial" w:hAnsi="Arial"/>
                <w:b/>
                <w:bCs/>
                <w:sz w:val="22"/>
                <w:szCs w:val="22"/>
                <w:shd w:val="clear" w:color="auto" w:fill="DDDDDD"/>
              </w:rPr>
              <w:t>7</w:t>
            </w:r>
          </w:p>
        </w:tc>
      </w:tr>
      <w:tr w:rsidR="00490854" w:rsidRPr="007B30FA" w14:paraId="2665D29C" w14:textId="77777777" w:rsidTr="00287133">
        <w:tc>
          <w:tcPr>
            <w:tcW w:w="5220" w:type="dxa"/>
            <w:tcBorders>
              <w:left w:val="single" w:sz="1" w:space="0" w:color="000000"/>
              <w:bottom w:val="single" w:sz="1" w:space="0" w:color="000000"/>
            </w:tcBorders>
          </w:tcPr>
          <w:p w14:paraId="6526469A" w14:textId="77777777" w:rsidR="00490854" w:rsidRPr="007B30FA" w:rsidRDefault="00490854">
            <w:pPr>
              <w:pStyle w:val="TableContents"/>
              <w:snapToGrid w:val="0"/>
              <w:rPr>
                <w:rFonts w:ascii="Arial" w:hAnsi="Arial"/>
                <w:b/>
                <w:bCs/>
                <w:sz w:val="22"/>
                <w:szCs w:val="22"/>
              </w:rPr>
            </w:pPr>
            <w:r w:rsidRPr="007B30FA">
              <w:rPr>
                <w:rFonts w:ascii="Arial" w:hAnsi="Arial"/>
                <w:sz w:val="22"/>
                <w:szCs w:val="22"/>
              </w:rPr>
              <w:t xml:space="preserve">1. To plan and deliver a </w:t>
            </w:r>
            <w:r w:rsidR="000415D5" w:rsidRPr="007B30FA">
              <w:rPr>
                <w:rFonts w:ascii="Arial" w:hAnsi="Arial"/>
                <w:sz w:val="22"/>
                <w:szCs w:val="22"/>
              </w:rPr>
              <w:t>Business Operations</w:t>
            </w:r>
            <w:r w:rsidRPr="007B30FA">
              <w:rPr>
                <w:rFonts w:ascii="Arial" w:hAnsi="Arial"/>
                <w:sz w:val="22"/>
                <w:szCs w:val="22"/>
              </w:rPr>
              <w:t xml:space="preserve"> workshop for all Clubs to enable them to attract Players &amp; </w:t>
            </w:r>
            <w:r w:rsidR="009D0BCF" w:rsidRPr="007B30FA">
              <w:rPr>
                <w:rFonts w:ascii="Arial" w:hAnsi="Arial"/>
                <w:sz w:val="22"/>
                <w:szCs w:val="22"/>
              </w:rPr>
              <w:t>Volunteers e.g.</w:t>
            </w:r>
            <w:r w:rsidRPr="007B30FA">
              <w:rPr>
                <w:rFonts w:ascii="Arial" w:hAnsi="Arial"/>
                <w:sz w:val="22"/>
                <w:szCs w:val="22"/>
              </w:rPr>
              <w:t xml:space="preserve"> attending Community events, Freshers' week etc.</w:t>
            </w:r>
          </w:p>
        </w:tc>
        <w:tc>
          <w:tcPr>
            <w:tcW w:w="4817" w:type="dxa"/>
            <w:tcBorders>
              <w:left w:val="single" w:sz="1" w:space="0" w:color="000000"/>
              <w:bottom w:val="single" w:sz="1" w:space="0" w:color="000000"/>
            </w:tcBorders>
          </w:tcPr>
          <w:p w14:paraId="086F6BAC" w14:textId="77777777" w:rsidR="00490854" w:rsidRDefault="00490854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b/>
                <w:bCs/>
                <w:sz w:val="22"/>
                <w:szCs w:val="22"/>
              </w:rPr>
              <w:t>60+%</w:t>
            </w:r>
            <w:r w:rsidRPr="007B30FA">
              <w:rPr>
                <w:rFonts w:ascii="Arial" w:hAnsi="Arial"/>
                <w:sz w:val="22"/>
                <w:szCs w:val="22"/>
              </w:rPr>
              <w:t xml:space="preserve"> of Clubs attend (and implement some of the practices presented to them)</w:t>
            </w:r>
          </w:p>
          <w:p w14:paraId="35826446" w14:textId="77777777" w:rsidR="007B30FA" w:rsidRPr="007B30FA" w:rsidRDefault="007B30FA">
            <w:pPr>
              <w:pStyle w:val="TableContents"/>
              <w:snapToGrid w:val="0"/>
              <w:rPr>
                <w:rFonts w:ascii="Arial" w:hAnsi="Arial"/>
                <w:b/>
                <w:bCs/>
                <w:i/>
                <w:iCs/>
                <w:sz w:val="22"/>
                <w:szCs w:val="22"/>
              </w:rPr>
            </w:pPr>
          </w:p>
          <w:p w14:paraId="664DB382" w14:textId="77777777" w:rsidR="00490854" w:rsidRPr="007B30FA" w:rsidRDefault="00490854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b/>
                <w:bCs/>
                <w:i/>
                <w:iCs/>
                <w:sz w:val="22"/>
                <w:szCs w:val="22"/>
              </w:rPr>
              <w:t xml:space="preserve">Provided by RFU </w:t>
            </w:r>
            <w:r w:rsidR="009D0BCF" w:rsidRPr="007B30FA">
              <w:rPr>
                <w:rFonts w:ascii="Arial" w:hAnsi="Arial"/>
                <w:b/>
                <w:bCs/>
                <w:i/>
                <w:iCs/>
                <w:sz w:val="22"/>
                <w:szCs w:val="22"/>
              </w:rPr>
              <w:t>funded workshop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14:paraId="4DEC7983" w14:textId="77777777" w:rsidR="00490854" w:rsidRPr="007B30FA" w:rsidRDefault="00490854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473" w:type="dxa"/>
            <w:tcBorders>
              <w:left w:val="single" w:sz="1" w:space="0" w:color="000000"/>
              <w:bottom w:val="single" w:sz="1" w:space="0" w:color="000000"/>
            </w:tcBorders>
          </w:tcPr>
          <w:p w14:paraId="03FE7707" w14:textId="77777777" w:rsidR="00490854" w:rsidRPr="007B30FA" w:rsidRDefault="00DA42FE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sz w:val="22"/>
                <w:szCs w:val="22"/>
              </w:rPr>
              <w:t>HB/NV</w:t>
            </w:r>
          </w:p>
        </w:tc>
        <w:tc>
          <w:tcPr>
            <w:tcW w:w="936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</w:tcPr>
          <w:p w14:paraId="5428F240" w14:textId="77777777" w:rsidR="00490854" w:rsidRPr="007B30FA" w:rsidRDefault="00DA42FE" w:rsidP="00DA42FE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sz w:val="22"/>
                <w:szCs w:val="22"/>
              </w:rPr>
              <w:t>Apr 26</w:t>
            </w:r>
          </w:p>
        </w:tc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1E26F9F" w14:textId="77777777" w:rsidR="00490854" w:rsidRPr="007B30FA" w:rsidRDefault="00490854" w:rsidP="00DA42FE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25" w:type="dxa"/>
            <w:tcBorders>
              <w:left w:val="single" w:sz="4" w:space="0" w:color="auto"/>
              <w:bottom w:val="single" w:sz="1" w:space="0" w:color="000000"/>
            </w:tcBorders>
          </w:tcPr>
          <w:p w14:paraId="26E0EF98" w14:textId="77777777" w:rsidR="00490854" w:rsidRPr="007B30FA" w:rsidRDefault="00490854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25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1E5462FA" w14:textId="77777777" w:rsidR="00490854" w:rsidRPr="007B30FA" w:rsidRDefault="00490854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</w:tc>
      </w:tr>
      <w:tr w:rsidR="00490854" w:rsidRPr="007B30FA" w14:paraId="4EF0D223" w14:textId="77777777" w:rsidTr="00287133">
        <w:tc>
          <w:tcPr>
            <w:tcW w:w="5220" w:type="dxa"/>
            <w:tcBorders>
              <w:left w:val="single" w:sz="1" w:space="0" w:color="000000"/>
              <w:bottom w:val="single" w:sz="1" w:space="0" w:color="000000"/>
            </w:tcBorders>
          </w:tcPr>
          <w:p w14:paraId="2B4D7095" w14:textId="77777777" w:rsidR="00490854" w:rsidRPr="007B30FA" w:rsidRDefault="00020095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sz w:val="22"/>
                <w:szCs w:val="22"/>
              </w:rPr>
              <w:t>2</w:t>
            </w:r>
            <w:r w:rsidR="00490854" w:rsidRPr="007B30FA">
              <w:rPr>
                <w:rFonts w:ascii="Arial" w:hAnsi="Arial"/>
                <w:sz w:val="22"/>
                <w:szCs w:val="22"/>
              </w:rPr>
              <w:t xml:space="preserve">. To </w:t>
            </w:r>
            <w:r w:rsidR="000415D5" w:rsidRPr="007B30FA">
              <w:rPr>
                <w:rFonts w:ascii="Arial" w:hAnsi="Arial"/>
                <w:sz w:val="22"/>
                <w:szCs w:val="22"/>
              </w:rPr>
              <w:t>maintain</w:t>
            </w:r>
            <w:r w:rsidR="00490854" w:rsidRPr="007B30FA">
              <w:rPr>
                <w:rFonts w:ascii="Arial" w:hAnsi="Arial"/>
                <w:sz w:val="22"/>
                <w:szCs w:val="22"/>
              </w:rPr>
              <w:t xml:space="preserve"> a relationship with Radio Oxford so that there are monthly broadcasts promoting Clubs, their rugby matches and competitions</w:t>
            </w:r>
          </w:p>
        </w:tc>
        <w:tc>
          <w:tcPr>
            <w:tcW w:w="4817" w:type="dxa"/>
            <w:tcBorders>
              <w:left w:val="single" w:sz="1" w:space="0" w:color="000000"/>
              <w:bottom w:val="single" w:sz="1" w:space="0" w:color="000000"/>
            </w:tcBorders>
          </w:tcPr>
          <w:p w14:paraId="54E4C9A9" w14:textId="77777777" w:rsidR="00490854" w:rsidRPr="007B30FA" w:rsidRDefault="00490854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sz w:val="22"/>
                <w:szCs w:val="22"/>
              </w:rPr>
              <w:t xml:space="preserve">A relationship is </w:t>
            </w:r>
            <w:r w:rsidR="000415D5" w:rsidRPr="007B30FA">
              <w:rPr>
                <w:rFonts w:ascii="Arial" w:hAnsi="Arial"/>
                <w:sz w:val="22"/>
                <w:szCs w:val="22"/>
              </w:rPr>
              <w:t>maintained</w:t>
            </w:r>
            <w:r w:rsidRPr="007B30FA">
              <w:rPr>
                <w:rFonts w:ascii="Arial" w:hAnsi="Arial"/>
                <w:sz w:val="22"/>
                <w:szCs w:val="22"/>
              </w:rPr>
              <w:t xml:space="preserve"> with Radio Oxford's Sports reporter. A rota is compiled so that all clubs get some promotion throughout the season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14:paraId="681947D0" w14:textId="77777777" w:rsidR="00490854" w:rsidRPr="007B30FA" w:rsidRDefault="00490854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sz w:val="22"/>
                <w:szCs w:val="22"/>
              </w:rPr>
              <w:t>Nil</w:t>
            </w:r>
          </w:p>
        </w:tc>
        <w:tc>
          <w:tcPr>
            <w:tcW w:w="1473" w:type="dxa"/>
            <w:tcBorders>
              <w:left w:val="single" w:sz="1" w:space="0" w:color="000000"/>
              <w:bottom w:val="single" w:sz="1" w:space="0" w:color="000000"/>
            </w:tcBorders>
          </w:tcPr>
          <w:p w14:paraId="2CE4D439" w14:textId="77777777" w:rsidR="00490854" w:rsidRPr="007B30FA" w:rsidRDefault="000415D5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sz w:val="22"/>
                <w:szCs w:val="22"/>
              </w:rPr>
              <w:t>TW</w:t>
            </w:r>
          </w:p>
        </w:tc>
        <w:tc>
          <w:tcPr>
            <w:tcW w:w="936" w:type="dxa"/>
            <w:tcBorders>
              <w:left w:val="single" w:sz="1" w:space="0" w:color="000000"/>
              <w:bottom w:val="single" w:sz="1" w:space="0" w:color="000000"/>
            </w:tcBorders>
          </w:tcPr>
          <w:p w14:paraId="61AE6A7E" w14:textId="77777777" w:rsidR="00490854" w:rsidRPr="007B30FA" w:rsidRDefault="00490854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82" w:type="dxa"/>
            <w:tcBorders>
              <w:top w:val="single" w:sz="4" w:space="0" w:color="auto"/>
              <w:left w:val="single" w:sz="1" w:space="0" w:color="000000"/>
              <w:bottom w:val="single" w:sz="1" w:space="0" w:color="000000"/>
            </w:tcBorders>
            <w:shd w:val="clear" w:color="auto" w:fill="FFC000"/>
          </w:tcPr>
          <w:p w14:paraId="7B38512A" w14:textId="77777777" w:rsidR="00490854" w:rsidRPr="007B30FA" w:rsidRDefault="00490854" w:rsidP="00DA42FE">
            <w:pPr>
              <w:rPr>
                <w:rFonts w:ascii="Arial" w:hAnsi="Arial"/>
                <w:sz w:val="22"/>
                <w:szCs w:val="22"/>
              </w:rPr>
            </w:pPr>
          </w:p>
          <w:p w14:paraId="3A8EBFF4" w14:textId="77777777" w:rsidR="00490854" w:rsidRPr="007B30FA" w:rsidRDefault="00490854" w:rsidP="00DA42FE">
            <w:pPr>
              <w:rPr>
                <w:rFonts w:ascii="Arial" w:hAnsi="Arial"/>
                <w:sz w:val="22"/>
                <w:szCs w:val="22"/>
              </w:rPr>
            </w:pPr>
          </w:p>
          <w:p w14:paraId="1166CBAF" w14:textId="77777777" w:rsidR="00490854" w:rsidRPr="007B30FA" w:rsidRDefault="00490854" w:rsidP="00DA42FE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25" w:type="dxa"/>
            <w:tcBorders>
              <w:left w:val="single" w:sz="1" w:space="0" w:color="000000"/>
              <w:bottom w:val="single" w:sz="1" w:space="0" w:color="000000"/>
            </w:tcBorders>
          </w:tcPr>
          <w:p w14:paraId="2FA0BC76" w14:textId="77777777" w:rsidR="00490854" w:rsidRPr="007B30FA" w:rsidRDefault="00490854" w:rsidP="000200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25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46AC412" w14:textId="77777777" w:rsidR="00490854" w:rsidRPr="007B30FA" w:rsidRDefault="00490854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</w:tc>
      </w:tr>
      <w:tr w:rsidR="00490854" w:rsidRPr="007B30FA" w14:paraId="044D28B7" w14:textId="77777777" w:rsidTr="00287133">
        <w:tc>
          <w:tcPr>
            <w:tcW w:w="5220" w:type="dxa"/>
            <w:tcBorders>
              <w:left w:val="single" w:sz="1" w:space="0" w:color="000000"/>
              <w:bottom w:val="single" w:sz="1" w:space="0" w:color="000000"/>
            </w:tcBorders>
          </w:tcPr>
          <w:p w14:paraId="07BA5C43" w14:textId="77777777" w:rsidR="00490854" w:rsidRPr="007B30FA" w:rsidRDefault="00020095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sz w:val="22"/>
                <w:szCs w:val="22"/>
              </w:rPr>
              <w:t>3</w:t>
            </w:r>
            <w:r w:rsidR="00490854" w:rsidRPr="007B30FA">
              <w:rPr>
                <w:rFonts w:ascii="Arial" w:hAnsi="Arial"/>
                <w:sz w:val="22"/>
                <w:szCs w:val="22"/>
              </w:rPr>
              <w:t xml:space="preserve">. To </w:t>
            </w:r>
            <w:r w:rsidR="000415D5" w:rsidRPr="007B30FA">
              <w:rPr>
                <w:rFonts w:ascii="Arial" w:hAnsi="Arial"/>
                <w:sz w:val="22"/>
                <w:szCs w:val="22"/>
              </w:rPr>
              <w:t>fully integrate comm</w:t>
            </w:r>
            <w:r w:rsidRPr="007B30FA">
              <w:rPr>
                <w:rFonts w:ascii="Arial" w:hAnsi="Arial"/>
                <w:sz w:val="22"/>
                <w:szCs w:val="22"/>
              </w:rPr>
              <w:t>unications</w:t>
            </w:r>
            <w:r w:rsidR="000415D5" w:rsidRPr="007B30FA">
              <w:rPr>
                <w:rFonts w:ascii="Arial" w:hAnsi="Arial"/>
                <w:sz w:val="22"/>
                <w:szCs w:val="22"/>
              </w:rPr>
              <w:t xml:space="preserve"> platform</w:t>
            </w:r>
          </w:p>
        </w:tc>
        <w:tc>
          <w:tcPr>
            <w:tcW w:w="4817" w:type="dxa"/>
            <w:tcBorders>
              <w:left w:val="single" w:sz="1" w:space="0" w:color="000000"/>
              <w:bottom w:val="single" w:sz="1" w:space="0" w:color="000000"/>
            </w:tcBorders>
          </w:tcPr>
          <w:p w14:paraId="13723E20" w14:textId="77777777" w:rsidR="00490854" w:rsidRPr="007B30FA" w:rsidRDefault="000415D5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sz w:val="22"/>
                <w:szCs w:val="22"/>
              </w:rPr>
              <w:t>All social media platforms to be</w:t>
            </w:r>
            <w:r w:rsidR="00490854" w:rsidRPr="007B30FA">
              <w:rPr>
                <w:rFonts w:ascii="Arial" w:hAnsi="Arial"/>
                <w:sz w:val="22"/>
                <w:szCs w:val="22"/>
              </w:rPr>
              <w:t xml:space="preserve"> used weekly to promote rugby</w:t>
            </w:r>
            <w:r w:rsidRPr="007B30FA">
              <w:rPr>
                <w:rFonts w:ascii="Arial" w:hAnsi="Arial"/>
                <w:sz w:val="22"/>
                <w:szCs w:val="22"/>
              </w:rPr>
              <w:t xml:space="preserve">. </w:t>
            </w:r>
            <w:r w:rsidR="009D0BCF" w:rsidRPr="007B30FA">
              <w:rPr>
                <w:rFonts w:ascii="Arial" w:hAnsi="Arial"/>
                <w:sz w:val="22"/>
                <w:szCs w:val="22"/>
              </w:rPr>
              <w:t>Six-month</w:t>
            </w:r>
            <w:r w:rsidRPr="007B30FA">
              <w:rPr>
                <w:rFonts w:ascii="Arial" w:hAnsi="Arial"/>
                <w:sz w:val="22"/>
                <w:szCs w:val="22"/>
              </w:rPr>
              <w:t xml:space="preserve"> player survey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14:paraId="20C6058D" w14:textId="77777777" w:rsidR="00490854" w:rsidRPr="007B30FA" w:rsidRDefault="00020095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sz w:val="22"/>
                <w:szCs w:val="22"/>
              </w:rPr>
              <w:t>TW/HH to advise</w:t>
            </w:r>
          </w:p>
        </w:tc>
        <w:tc>
          <w:tcPr>
            <w:tcW w:w="1473" w:type="dxa"/>
            <w:tcBorders>
              <w:left w:val="single" w:sz="1" w:space="0" w:color="000000"/>
              <w:bottom w:val="single" w:sz="1" w:space="0" w:color="000000"/>
            </w:tcBorders>
          </w:tcPr>
          <w:p w14:paraId="67CFC757" w14:textId="77777777" w:rsidR="00490854" w:rsidRPr="007B30FA" w:rsidRDefault="000415D5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sz w:val="22"/>
                <w:szCs w:val="22"/>
              </w:rPr>
              <w:t>TW</w:t>
            </w:r>
          </w:p>
        </w:tc>
        <w:tc>
          <w:tcPr>
            <w:tcW w:w="936" w:type="dxa"/>
            <w:tcBorders>
              <w:left w:val="single" w:sz="1" w:space="0" w:color="000000"/>
              <w:bottom w:val="single" w:sz="1" w:space="0" w:color="000000"/>
            </w:tcBorders>
          </w:tcPr>
          <w:p w14:paraId="291F3BA2" w14:textId="77777777" w:rsidR="00490854" w:rsidRPr="007B30FA" w:rsidRDefault="00490854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8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FFC000"/>
          </w:tcPr>
          <w:p w14:paraId="2E3F8653" w14:textId="77777777" w:rsidR="00490854" w:rsidRPr="007B30FA" w:rsidRDefault="00490854" w:rsidP="000200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25" w:type="dxa"/>
            <w:tcBorders>
              <w:left w:val="single" w:sz="1" w:space="0" w:color="000000"/>
              <w:bottom w:val="single" w:sz="1" w:space="0" w:color="000000"/>
            </w:tcBorders>
          </w:tcPr>
          <w:p w14:paraId="5610FB23" w14:textId="77777777" w:rsidR="00490854" w:rsidRPr="007B30FA" w:rsidRDefault="00490854" w:rsidP="000200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25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647F5783" w14:textId="77777777" w:rsidR="00490854" w:rsidRPr="007B30FA" w:rsidRDefault="00490854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</w:tc>
      </w:tr>
      <w:tr w:rsidR="00490854" w:rsidRPr="007B30FA" w14:paraId="70A19CD0" w14:textId="77777777" w:rsidTr="00287133">
        <w:tc>
          <w:tcPr>
            <w:tcW w:w="5220" w:type="dxa"/>
            <w:tcBorders>
              <w:left w:val="single" w:sz="1" w:space="0" w:color="000000"/>
              <w:bottom w:val="single" w:sz="1" w:space="0" w:color="000000"/>
            </w:tcBorders>
          </w:tcPr>
          <w:p w14:paraId="1F1FAC14" w14:textId="77777777" w:rsidR="00490854" w:rsidRPr="007B30FA" w:rsidRDefault="00020095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sz w:val="22"/>
                <w:szCs w:val="22"/>
              </w:rPr>
              <w:t>4</w:t>
            </w:r>
            <w:r w:rsidR="00490854" w:rsidRPr="007B30FA">
              <w:rPr>
                <w:rFonts w:ascii="Arial" w:hAnsi="Arial"/>
                <w:sz w:val="22"/>
                <w:szCs w:val="22"/>
              </w:rPr>
              <w:t>. Liaise with D</w:t>
            </w:r>
            <w:r w:rsidRPr="007B30FA">
              <w:rPr>
                <w:rFonts w:ascii="Arial" w:hAnsi="Arial"/>
                <w:sz w:val="22"/>
                <w:szCs w:val="22"/>
              </w:rPr>
              <w:t xml:space="preserve">evelopment </w:t>
            </w:r>
            <w:r w:rsidR="00490854" w:rsidRPr="007B30FA">
              <w:rPr>
                <w:rFonts w:ascii="Arial" w:hAnsi="Arial"/>
                <w:sz w:val="22"/>
                <w:szCs w:val="22"/>
              </w:rPr>
              <w:t>P</w:t>
            </w:r>
            <w:r w:rsidRPr="007B30FA">
              <w:rPr>
                <w:rFonts w:ascii="Arial" w:hAnsi="Arial"/>
                <w:sz w:val="22"/>
                <w:szCs w:val="22"/>
              </w:rPr>
              <w:t xml:space="preserve">layer </w:t>
            </w:r>
            <w:r w:rsidR="00490854" w:rsidRPr="007B30FA">
              <w:rPr>
                <w:rFonts w:ascii="Arial" w:hAnsi="Arial"/>
                <w:sz w:val="22"/>
                <w:szCs w:val="22"/>
              </w:rPr>
              <w:t>P</w:t>
            </w:r>
            <w:r w:rsidRPr="007B30FA">
              <w:rPr>
                <w:rFonts w:ascii="Arial" w:hAnsi="Arial"/>
                <w:sz w:val="22"/>
                <w:szCs w:val="22"/>
              </w:rPr>
              <w:t>athway</w:t>
            </w:r>
            <w:r w:rsidR="00490854" w:rsidRPr="007B30FA">
              <w:rPr>
                <w:rFonts w:ascii="Arial" w:hAnsi="Arial"/>
                <w:sz w:val="22"/>
                <w:szCs w:val="22"/>
              </w:rPr>
              <w:t>s</w:t>
            </w:r>
            <w:r w:rsidRPr="007B30FA">
              <w:rPr>
                <w:rFonts w:ascii="Arial" w:hAnsi="Arial"/>
                <w:sz w:val="22"/>
                <w:szCs w:val="22"/>
              </w:rPr>
              <w:t xml:space="preserve"> (DPP)</w:t>
            </w:r>
            <w:r w:rsidR="00490854" w:rsidRPr="007B30FA">
              <w:rPr>
                <w:rFonts w:ascii="Arial" w:hAnsi="Arial"/>
                <w:sz w:val="22"/>
                <w:szCs w:val="22"/>
              </w:rPr>
              <w:t xml:space="preserve"> over the rejection of players' process</w:t>
            </w:r>
          </w:p>
        </w:tc>
        <w:tc>
          <w:tcPr>
            <w:tcW w:w="4817" w:type="dxa"/>
            <w:tcBorders>
              <w:left w:val="single" w:sz="1" w:space="0" w:color="000000"/>
              <w:bottom w:val="single" w:sz="1" w:space="0" w:color="000000"/>
            </w:tcBorders>
          </w:tcPr>
          <w:p w14:paraId="1D194C91" w14:textId="77777777" w:rsidR="00490854" w:rsidRPr="007B30FA" w:rsidRDefault="000415D5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sz w:val="22"/>
                <w:szCs w:val="22"/>
              </w:rPr>
              <w:t>Robust communications between DPP leads and Club contact</w:t>
            </w:r>
            <w:r w:rsidR="00490854" w:rsidRPr="007B30FA">
              <w:rPr>
                <w:rFonts w:ascii="Arial" w:hAnsi="Arial"/>
                <w:sz w:val="22"/>
                <w:szCs w:val="22"/>
              </w:rPr>
              <w:t xml:space="preserve"> 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14:paraId="6E9B0D39" w14:textId="77777777" w:rsidR="00490854" w:rsidRPr="007B30FA" w:rsidRDefault="00490854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sz w:val="22"/>
                <w:szCs w:val="22"/>
              </w:rPr>
              <w:t>Nil</w:t>
            </w:r>
          </w:p>
        </w:tc>
        <w:tc>
          <w:tcPr>
            <w:tcW w:w="1473" w:type="dxa"/>
            <w:tcBorders>
              <w:left w:val="single" w:sz="1" w:space="0" w:color="000000"/>
              <w:bottom w:val="single" w:sz="1" w:space="0" w:color="000000"/>
            </w:tcBorders>
          </w:tcPr>
          <w:p w14:paraId="4D572689" w14:textId="77777777" w:rsidR="00490854" w:rsidRPr="007B30FA" w:rsidRDefault="000415D5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sz w:val="22"/>
                <w:szCs w:val="22"/>
              </w:rPr>
              <w:t>F</w:t>
            </w:r>
            <w:r w:rsidR="00490854" w:rsidRPr="007B30FA">
              <w:rPr>
                <w:rFonts w:ascii="Arial" w:hAnsi="Arial"/>
                <w:sz w:val="22"/>
                <w:szCs w:val="22"/>
              </w:rPr>
              <w:t>W</w:t>
            </w:r>
            <w:r w:rsidR="00020095" w:rsidRPr="007B30FA">
              <w:rPr>
                <w:rFonts w:ascii="Arial" w:hAnsi="Arial"/>
                <w:sz w:val="22"/>
                <w:szCs w:val="22"/>
              </w:rPr>
              <w:t>/</w:t>
            </w:r>
            <w:r w:rsidRPr="007B30FA">
              <w:rPr>
                <w:rFonts w:ascii="Arial" w:hAnsi="Arial"/>
                <w:sz w:val="22"/>
                <w:szCs w:val="22"/>
              </w:rPr>
              <w:t>LF</w:t>
            </w:r>
          </w:p>
          <w:p w14:paraId="236E4617" w14:textId="77777777" w:rsidR="00020095" w:rsidRPr="007B30FA" w:rsidRDefault="00020095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  <w:p w14:paraId="58839E8B" w14:textId="77777777" w:rsidR="00020095" w:rsidRPr="007B30FA" w:rsidRDefault="00020095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936" w:type="dxa"/>
            <w:tcBorders>
              <w:left w:val="single" w:sz="1" w:space="0" w:color="000000"/>
              <w:bottom w:val="single" w:sz="1" w:space="0" w:color="000000"/>
            </w:tcBorders>
          </w:tcPr>
          <w:p w14:paraId="4C66318F" w14:textId="77777777" w:rsidR="00490854" w:rsidRPr="007B30FA" w:rsidRDefault="00490854" w:rsidP="00020095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8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92D050"/>
          </w:tcPr>
          <w:p w14:paraId="0788067B" w14:textId="77777777" w:rsidR="00490854" w:rsidRPr="007B30FA" w:rsidRDefault="00490854" w:rsidP="000200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25" w:type="dxa"/>
            <w:tcBorders>
              <w:left w:val="single" w:sz="1" w:space="0" w:color="000000"/>
              <w:bottom w:val="single" w:sz="1" w:space="0" w:color="000000"/>
            </w:tcBorders>
          </w:tcPr>
          <w:p w14:paraId="086D53C2" w14:textId="77777777" w:rsidR="00490854" w:rsidRPr="007B30FA" w:rsidRDefault="00490854" w:rsidP="000200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25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6533005B" w14:textId="77777777" w:rsidR="00490854" w:rsidRPr="007B30FA" w:rsidRDefault="00490854" w:rsidP="00020095">
            <w:pPr>
              <w:rPr>
                <w:rFonts w:ascii="Arial" w:hAnsi="Arial"/>
                <w:sz w:val="22"/>
                <w:szCs w:val="22"/>
              </w:rPr>
            </w:pPr>
          </w:p>
        </w:tc>
      </w:tr>
      <w:tr w:rsidR="00490854" w:rsidRPr="007B30FA" w14:paraId="6118BEAF" w14:textId="77777777" w:rsidTr="00287133">
        <w:tc>
          <w:tcPr>
            <w:tcW w:w="5220" w:type="dxa"/>
            <w:tcBorders>
              <w:left w:val="single" w:sz="1" w:space="0" w:color="000000"/>
              <w:bottom w:val="single" w:sz="1" w:space="0" w:color="000000"/>
            </w:tcBorders>
          </w:tcPr>
          <w:p w14:paraId="0309DE23" w14:textId="77777777" w:rsidR="00490854" w:rsidRPr="0049203C" w:rsidRDefault="00020095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49203C">
              <w:rPr>
                <w:rFonts w:ascii="Arial" w:hAnsi="Arial"/>
                <w:sz w:val="22"/>
                <w:szCs w:val="22"/>
              </w:rPr>
              <w:t>5</w:t>
            </w:r>
            <w:r w:rsidR="00490854" w:rsidRPr="0049203C">
              <w:rPr>
                <w:rFonts w:ascii="Arial" w:hAnsi="Arial"/>
                <w:sz w:val="22"/>
                <w:szCs w:val="22"/>
              </w:rPr>
              <w:t xml:space="preserve">. Club Volunteers are recognised and rewarded </w:t>
            </w:r>
          </w:p>
          <w:p w14:paraId="2C9BA0E2" w14:textId="77777777" w:rsidR="00BD63D7" w:rsidRPr="0049203C" w:rsidRDefault="00BD63D7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  <w:p w14:paraId="6977D279" w14:textId="77777777" w:rsidR="00490854" w:rsidRPr="0049203C" w:rsidRDefault="00490854" w:rsidP="007B30FA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817" w:type="dxa"/>
            <w:tcBorders>
              <w:left w:val="single" w:sz="1" w:space="0" w:color="000000"/>
              <w:bottom w:val="single" w:sz="1" w:space="0" w:color="000000"/>
            </w:tcBorders>
          </w:tcPr>
          <w:p w14:paraId="34D24AAB" w14:textId="77777777" w:rsidR="00020095" w:rsidRPr="0049203C" w:rsidRDefault="00020095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49203C">
              <w:rPr>
                <w:rFonts w:ascii="Arial" w:hAnsi="Arial"/>
                <w:sz w:val="22"/>
                <w:szCs w:val="22"/>
              </w:rPr>
              <w:t>V</w:t>
            </w:r>
            <w:r w:rsidR="00490854" w:rsidRPr="0049203C">
              <w:rPr>
                <w:rFonts w:ascii="Arial" w:hAnsi="Arial"/>
                <w:sz w:val="22"/>
                <w:szCs w:val="22"/>
              </w:rPr>
              <w:t xml:space="preserve">olunteers invited to </w:t>
            </w:r>
            <w:r w:rsidRPr="0049203C">
              <w:rPr>
                <w:rFonts w:ascii="Arial" w:hAnsi="Arial"/>
                <w:sz w:val="22"/>
                <w:szCs w:val="22"/>
              </w:rPr>
              <w:t>Annual Awards Lunch</w:t>
            </w:r>
          </w:p>
          <w:p w14:paraId="02874C61" w14:textId="77777777" w:rsidR="00BD63D7" w:rsidRPr="0049203C" w:rsidRDefault="00BD63D7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  <w:p w14:paraId="1B89D8F1" w14:textId="77777777" w:rsidR="00490854" w:rsidRPr="0049203C" w:rsidRDefault="00490854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14:paraId="125455C5" w14:textId="77777777" w:rsidR="00490854" w:rsidRPr="0049203C" w:rsidRDefault="00503D1D" w:rsidP="007B30FA">
            <w:pPr>
              <w:rPr>
                <w:rFonts w:ascii="Arial" w:hAnsi="Arial"/>
                <w:sz w:val="22"/>
                <w:szCs w:val="22"/>
              </w:rPr>
            </w:pPr>
            <w:r w:rsidRPr="0049203C">
              <w:rPr>
                <w:rFonts w:ascii="Arial" w:hAnsi="Arial"/>
                <w:sz w:val="22"/>
                <w:szCs w:val="22"/>
              </w:rPr>
              <w:t>£1,097</w:t>
            </w:r>
          </w:p>
          <w:p w14:paraId="486B243B" w14:textId="77777777" w:rsidR="00BD63D7" w:rsidRPr="0049203C" w:rsidRDefault="00BD63D7" w:rsidP="007B30FA">
            <w:pPr>
              <w:rPr>
                <w:sz w:val="22"/>
                <w:szCs w:val="22"/>
              </w:rPr>
            </w:pPr>
          </w:p>
          <w:p w14:paraId="5159D814" w14:textId="77777777" w:rsidR="00490854" w:rsidRPr="0049203C" w:rsidRDefault="00490854" w:rsidP="007B30FA">
            <w:pPr>
              <w:rPr>
                <w:sz w:val="22"/>
                <w:szCs w:val="22"/>
              </w:rPr>
            </w:pPr>
          </w:p>
        </w:tc>
        <w:tc>
          <w:tcPr>
            <w:tcW w:w="1473" w:type="dxa"/>
            <w:tcBorders>
              <w:left w:val="single" w:sz="1" w:space="0" w:color="000000"/>
              <w:bottom w:val="single" w:sz="1" w:space="0" w:color="000000"/>
            </w:tcBorders>
          </w:tcPr>
          <w:p w14:paraId="7EC35FA3" w14:textId="77777777" w:rsidR="00490854" w:rsidRPr="0049203C" w:rsidRDefault="00490854" w:rsidP="007B30FA">
            <w:pPr>
              <w:rPr>
                <w:rFonts w:ascii="Arial" w:hAnsi="Arial"/>
                <w:sz w:val="22"/>
                <w:szCs w:val="22"/>
              </w:rPr>
            </w:pPr>
            <w:r w:rsidRPr="0049203C">
              <w:rPr>
                <w:rFonts w:ascii="Arial" w:hAnsi="Arial"/>
                <w:sz w:val="22"/>
                <w:szCs w:val="22"/>
              </w:rPr>
              <w:t>GO</w:t>
            </w:r>
          </w:p>
          <w:p w14:paraId="2838F165" w14:textId="77777777" w:rsidR="00F44E16" w:rsidRPr="0049203C" w:rsidRDefault="00F44E16" w:rsidP="007B30FA">
            <w:pPr>
              <w:rPr>
                <w:rFonts w:ascii="Arial" w:hAnsi="Arial"/>
                <w:sz w:val="22"/>
                <w:szCs w:val="22"/>
              </w:rPr>
            </w:pPr>
          </w:p>
          <w:p w14:paraId="2B9168DD" w14:textId="77777777" w:rsidR="00F44E16" w:rsidRPr="0049203C" w:rsidRDefault="00F44E16" w:rsidP="007B30FA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936" w:type="dxa"/>
            <w:tcBorders>
              <w:left w:val="single" w:sz="1" w:space="0" w:color="000000"/>
              <w:bottom w:val="single" w:sz="1" w:space="0" w:color="000000"/>
            </w:tcBorders>
          </w:tcPr>
          <w:p w14:paraId="0470B078" w14:textId="3F116C75" w:rsidR="00490854" w:rsidRPr="0049203C" w:rsidRDefault="00CA1510" w:rsidP="007B30FA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 xml:space="preserve">May </w:t>
            </w:r>
            <w:r w:rsidR="007B30FA" w:rsidRPr="0049203C">
              <w:rPr>
                <w:rFonts w:ascii="Arial" w:hAnsi="Arial"/>
                <w:sz w:val="22"/>
                <w:szCs w:val="22"/>
              </w:rPr>
              <w:t>26</w:t>
            </w:r>
          </w:p>
          <w:p w14:paraId="722E9853" w14:textId="2A8C83A5" w:rsidR="00642D94" w:rsidRPr="001D21C6" w:rsidRDefault="00642D94" w:rsidP="007B30FA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8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FFC000"/>
          </w:tcPr>
          <w:p w14:paraId="009692DB" w14:textId="77777777" w:rsidR="00490854" w:rsidRPr="001D21C6" w:rsidRDefault="00490854" w:rsidP="007B30FA">
            <w:pPr>
              <w:rPr>
                <w:sz w:val="22"/>
                <w:szCs w:val="22"/>
              </w:rPr>
            </w:pPr>
          </w:p>
        </w:tc>
        <w:tc>
          <w:tcPr>
            <w:tcW w:w="425" w:type="dxa"/>
            <w:tcBorders>
              <w:left w:val="single" w:sz="1" w:space="0" w:color="000000"/>
              <w:bottom w:val="single" w:sz="1" w:space="0" w:color="000000"/>
            </w:tcBorders>
          </w:tcPr>
          <w:p w14:paraId="2B8C81D9" w14:textId="77777777" w:rsidR="00490854" w:rsidRPr="001D21C6" w:rsidRDefault="00490854" w:rsidP="007B30FA">
            <w:pPr>
              <w:rPr>
                <w:sz w:val="22"/>
                <w:szCs w:val="22"/>
              </w:rPr>
            </w:pPr>
          </w:p>
        </w:tc>
        <w:tc>
          <w:tcPr>
            <w:tcW w:w="425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85E34B4" w14:textId="77777777" w:rsidR="00490854" w:rsidRPr="001D21C6" w:rsidRDefault="00490854" w:rsidP="007B30FA">
            <w:pPr>
              <w:rPr>
                <w:sz w:val="22"/>
                <w:szCs w:val="22"/>
              </w:rPr>
            </w:pPr>
          </w:p>
        </w:tc>
      </w:tr>
      <w:tr w:rsidR="00F44E16" w:rsidRPr="007B30FA" w14:paraId="3FAC6259" w14:textId="77777777" w:rsidTr="00287133">
        <w:tc>
          <w:tcPr>
            <w:tcW w:w="5220" w:type="dxa"/>
            <w:tcBorders>
              <w:left w:val="single" w:sz="1" w:space="0" w:color="000000"/>
              <w:bottom w:val="single" w:sz="1" w:space="0" w:color="000000"/>
            </w:tcBorders>
          </w:tcPr>
          <w:p w14:paraId="0D582747" w14:textId="77777777" w:rsidR="00F44E16" w:rsidRPr="0049203C" w:rsidRDefault="00F44E16" w:rsidP="00F44E16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49203C">
              <w:rPr>
                <w:rFonts w:ascii="Arial" w:hAnsi="Arial"/>
                <w:sz w:val="22"/>
                <w:szCs w:val="22"/>
              </w:rPr>
              <w:t xml:space="preserve">6. Establish relationships between Schools Relationship Manager (SRM)/ County Schools Union (CSU) &amp; Constituent Body (CB) </w:t>
            </w:r>
          </w:p>
        </w:tc>
        <w:tc>
          <w:tcPr>
            <w:tcW w:w="4817" w:type="dxa"/>
            <w:tcBorders>
              <w:left w:val="single" w:sz="1" w:space="0" w:color="000000"/>
              <w:bottom w:val="single" w:sz="1" w:space="0" w:color="000000"/>
            </w:tcBorders>
          </w:tcPr>
          <w:p w14:paraId="09E79142" w14:textId="77777777" w:rsidR="00F44E16" w:rsidRPr="0049203C" w:rsidRDefault="00F44E16" w:rsidP="00F44E16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49203C">
              <w:rPr>
                <w:rFonts w:ascii="Arial" w:hAnsi="Arial"/>
                <w:sz w:val="22"/>
                <w:szCs w:val="22"/>
              </w:rPr>
              <w:t xml:space="preserve">Work with all stakeholders to </w:t>
            </w:r>
            <w:r w:rsidR="00397EE7" w:rsidRPr="0049203C">
              <w:rPr>
                <w:rFonts w:ascii="Arial" w:hAnsi="Arial"/>
                <w:sz w:val="22"/>
                <w:szCs w:val="22"/>
              </w:rPr>
              <w:t xml:space="preserve">build a school’s community which in long term will underpin transitions into club rugby.  Develop communication between state schools and independent schools. </w:t>
            </w:r>
            <w:r w:rsidR="00772DAA" w:rsidRPr="0049203C">
              <w:rPr>
                <w:rFonts w:ascii="Arial" w:hAnsi="Arial"/>
                <w:sz w:val="22"/>
                <w:szCs w:val="22"/>
              </w:rPr>
              <w:t>Organise a county competition at levels where there is no cup or plate option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14:paraId="13BC48E0" w14:textId="77777777" w:rsidR="00F44E16" w:rsidRPr="0049203C" w:rsidRDefault="00B76AD5" w:rsidP="00F44E16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49203C">
              <w:rPr>
                <w:rFonts w:ascii="Arial" w:hAnsi="Arial"/>
                <w:sz w:val="22"/>
                <w:szCs w:val="22"/>
              </w:rPr>
              <w:t>£1,000</w:t>
            </w:r>
            <w:r w:rsidR="0023455F" w:rsidRPr="0049203C">
              <w:rPr>
                <w:rFonts w:ascii="Arial" w:hAnsi="Arial"/>
                <w:sz w:val="22"/>
                <w:szCs w:val="22"/>
              </w:rPr>
              <w:t>?</w:t>
            </w:r>
            <w:r w:rsidR="00642D94" w:rsidRPr="0049203C">
              <w:rPr>
                <w:rFonts w:ascii="Arial" w:hAnsi="Arial"/>
                <w:sz w:val="22"/>
                <w:szCs w:val="22"/>
              </w:rPr>
              <w:t xml:space="preserve"> </w:t>
            </w:r>
            <w:r w:rsidRPr="0049203C">
              <w:rPr>
                <w:rFonts w:ascii="Arial" w:hAnsi="Arial"/>
                <w:sz w:val="22"/>
                <w:szCs w:val="22"/>
              </w:rPr>
              <w:t>for finals, medals catering</w:t>
            </w:r>
          </w:p>
          <w:p w14:paraId="3944802F" w14:textId="77777777" w:rsidR="0023455F" w:rsidRPr="0049203C" w:rsidRDefault="0023455F" w:rsidP="00F44E16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49203C">
              <w:rPr>
                <w:rFonts w:ascii="Arial" w:hAnsi="Arial"/>
                <w:sz w:val="22"/>
                <w:szCs w:val="22"/>
              </w:rPr>
              <w:t>JW to provide breakdown &amp; Quotes</w:t>
            </w:r>
          </w:p>
          <w:p w14:paraId="78FAD1DA" w14:textId="77777777" w:rsidR="00642D94" w:rsidRDefault="00642D94" w:rsidP="00F44E16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  <w:p w14:paraId="13F65781" w14:textId="77777777" w:rsidR="00C40A65" w:rsidRPr="0049203C" w:rsidRDefault="00C40A65" w:rsidP="00F44E16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473" w:type="dxa"/>
            <w:tcBorders>
              <w:left w:val="single" w:sz="1" w:space="0" w:color="000000"/>
              <w:bottom w:val="single" w:sz="1" w:space="0" w:color="000000"/>
            </w:tcBorders>
          </w:tcPr>
          <w:p w14:paraId="6C87ADD4" w14:textId="77777777" w:rsidR="001933F5" w:rsidRDefault="00F44E16" w:rsidP="00F44E16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49203C">
              <w:rPr>
                <w:rFonts w:ascii="Arial" w:hAnsi="Arial"/>
                <w:sz w:val="22"/>
                <w:szCs w:val="22"/>
              </w:rPr>
              <w:t>JW</w:t>
            </w:r>
            <w:r w:rsidR="001933F5">
              <w:rPr>
                <w:rFonts w:ascii="Arial" w:hAnsi="Arial"/>
                <w:sz w:val="22"/>
                <w:szCs w:val="22"/>
              </w:rPr>
              <w:t xml:space="preserve"> schools</w:t>
            </w:r>
          </w:p>
          <w:p w14:paraId="2C24802C" w14:textId="77777777" w:rsidR="00F44E16" w:rsidRPr="0049203C" w:rsidRDefault="00F44E16" w:rsidP="00F44E16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49203C">
              <w:rPr>
                <w:rFonts w:ascii="Arial" w:hAnsi="Arial"/>
                <w:sz w:val="22"/>
                <w:szCs w:val="22"/>
              </w:rPr>
              <w:t>/LC</w:t>
            </w:r>
          </w:p>
          <w:p w14:paraId="0F55F007" w14:textId="77777777" w:rsidR="00F44E16" w:rsidRPr="0049203C" w:rsidRDefault="00F44E16" w:rsidP="00F44E16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  <w:p w14:paraId="6EE6006D" w14:textId="77777777" w:rsidR="00F44E16" w:rsidRPr="0049203C" w:rsidRDefault="00F44E16" w:rsidP="00F44E16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936" w:type="dxa"/>
            <w:tcBorders>
              <w:left w:val="single" w:sz="1" w:space="0" w:color="000000"/>
              <w:bottom w:val="single" w:sz="1" w:space="0" w:color="000000"/>
            </w:tcBorders>
          </w:tcPr>
          <w:p w14:paraId="08AB452B" w14:textId="77777777" w:rsidR="00F44E16" w:rsidRPr="007B30FA" w:rsidRDefault="00397EE7" w:rsidP="00F44E16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49203C">
              <w:rPr>
                <w:rFonts w:ascii="Arial" w:hAnsi="Arial"/>
                <w:sz w:val="22"/>
                <w:szCs w:val="22"/>
              </w:rPr>
              <w:t>May 27</w:t>
            </w:r>
          </w:p>
        </w:tc>
        <w:tc>
          <w:tcPr>
            <w:tcW w:w="48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FFC000"/>
          </w:tcPr>
          <w:p w14:paraId="2D8947EE" w14:textId="77777777" w:rsidR="00F44E16" w:rsidRPr="007B30FA" w:rsidRDefault="00F44E16" w:rsidP="00F44E16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25" w:type="dxa"/>
            <w:tcBorders>
              <w:left w:val="single" w:sz="1" w:space="0" w:color="000000"/>
              <w:bottom w:val="single" w:sz="1" w:space="0" w:color="000000"/>
            </w:tcBorders>
          </w:tcPr>
          <w:p w14:paraId="06994FFA" w14:textId="77777777" w:rsidR="00F44E16" w:rsidRPr="007B30FA" w:rsidRDefault="00F44E16" w:rsidP="00F44E16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25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29DED7B" w14:textId="77777777" w:rsidR="00F44E16" w:rsidRPr="007B30FA" w:rsidRDefault="00F44E16" w:rsidP="00F44E16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</w:tc>
      </w:tr>
      <w:tr w:rsidR="00F44E16" w:rsidRPr="007B30FA" w14:paraId="54E54C56" w14:textId="77777777" w:rsidTr="00287133">
        <w:tc>
          <w:tcPr>
            <w:tcW w:w="5220" w:type="dxa"/>
            <w:tcBorders>
              <w:left w:val="single" w:sz="1" w:space="0" w:color="000000"/>
              <w:bottom w:val="single" w:sz="1" w:space="0" w:color="000000"/>
            </w:tcBorders>
          </w:tcPr>
          <w:p w14:paraId="5345C1EE" w14:textId="77777777" w:rsidR="00F44E16" w:rsidRPr="007B30FA" w:rsidRDefault="00F44E16" w:rsidP="00F44E16">
            <w:pPr>
              <w:pStyle w:val="TableContents"/>
              <w:snapToGrid w:val="0"/>
              <w:rPr>
                <w:rFonts w:ascii="Arial" w:hAnsi="Arial"/>
                <w:sz w:val="22"/>
                <w:szCs w:val="22"/>
                <w:highlight w:val="yellow"/>
              </w:rPr>
            </w:pPr>
            <w:r w:rsidRPr="007B30FA">
              <w:rPr>
                <w:rFonts w:ascii="Arial" w:hAnsi="Arial"/>
                <w:sz w:val="22"/>
                <w:szCs w:val="22"/>
              </w:rPr>
              <w:lastRenderedPageBreak/>
              <w:t xml:space="preserve">7. Adult Male social rugby </w:t>
            </w:r>
          </w:p>
        </w:tc>
        <w:tc>
          <w:tcPr>
            <w:tcW w:w="4817" w:type="dxa"/>
            <w:tcBorders>
              <w:left w:val="single" w:sz="1" w:space="0" w:color="000000"/>
              <w:bottom w:val="single" w:sz="1" w:space="0" w:color="000000"/>
            </w:tcBorders>
          </w:tcPr>
          <w:p w14:paraId="362D99E2" w14:textId="77777777" w:rsidR="00F44E16" w:rsidRPr="007B30FA" w:rsidRDefault="00F44E16" w:rsidP="009D0BCF">
            <w:pPr>
              <w:pStyle w:val="TableContents"/>
              <w:snapToGrid w:val="0"/>
              <w:ind w:left="-64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sz w:val="22"/>
                <w:szCs w:val="22"/>
              </w:rPr>
              <w:t xml:space="preserve">Explore and establish social adult male playing opportunities for lapsed/new players </w:t>
            </w:r>
            <w:r w:rsidR="009D0BCF" w:rsidRPr="007B30FA">
              <w:rPr>
                <w:rFonts w:ascii="Arial" w:hAnsi="Arial"/>
                <w:sz w:val="22"/>
                <w:szCs w:val="22"/>
              </w:rPr>
              <w:t>e.g.</w:t>
            </w:r>
            <w:r w:rsidRPr="007B30FA">
              <w:rPr>
                <w:rFonts w:ascii="Arial" w:hAnsi="Arial"/>
                <w:sz w:val="22"/>
                <w:szCs w:val="22"/>
              </w:rPr>
              <w:t xml:space="preserve"> F</w:t>
            </w:r>
            <w:r w:rsidR="009D0BCF" w:rsidRPr="007B30FA">
              <w:rPr>
                <w:rFonts w:ascii="Arial" w:hAnsi="Arial"/>
                <w:sz w:val="22"/>
                <w:szCs w:val="22"/>
              </w:rPr>
              <w:t xml:space="preserve">riday </w:t>
            </w:r>
            <w:r w:rsidRPr="007B30FA">
              <w:rPr>
                <w:rFonts w:ascii="Arial" w:hAnsi="Arial"/>
                <w:sz w:val="22"/>
                <w:szCs w:val="22"/>
              </w:rPr>
              <w:t>N</w:t>
            </w:r>
            <w:r w:rsidR="009D0BCF" w:rsidRPr="007B30FA">
              <w:rPr>
                <w:rFonts w:ascii="Arial" w:hAnsi="Arial"/>
                <w:sz w:val="22"/>
                <w:szCs w:val="22"/>
              </w:rPr>
              <w:t xml:space="preserve">ight </w:t>
            </w:r>
            <w:r w:rsidRPr="007B30FA">
              <w:rPr>
                <w:rFonts w:ascii="Arial" w:hAnsi="Arial"/>
                <w:sz w:val="22"/>
                <w:szCs w:val="22"/>
              </w:rPr>
              <w:t>L</w:t>
            </w:r>
            <w:r w:rsidR="009D0BCF" w:rsidRPr="007B30FA">
              <w:rPr>
                <w:rFonts w:ascii="Arial" w:hAnsi="Arial"/>
                <w:sz w:val="22"/>
                <w:szCs w:val="22"/>
              </w:rPr>
              <w:t xml:space="preserve">ights </w:t>
            </w:r>
            <w:r w:rsidRPr="007B30FA">
              <w:rPr>
                <w:rFonts w:ascii="Arial" w:hAnsi="Arial"/>
                <w:sz w:val="22"/>
                <w:szCs w:val="22"/>
              </w:rPr>
              <w:t>once a month using Game On/</w:t>
            </w:r>
            <w:proofErr w:type="spellStart"/>
            <w:r w:rsidRPr="007B30FA">
              <w:rPr>
                <w:rFonts w:ascii="Arial" w:hAnsi="Arial"/>
                <w:sz w:val="22"/>
                <w:szCs w:val="22"/>
              </w:rPr>
              <w:t>BaBas</w:t>
            </w:r>
            <w:proofErr w:type="spellEnd"/>
            <w:r w:rsidRPr="007B30FA">
              <w:rPr>
                <w:rFonts w:ascii="Arial" w:hAnsi="Arial"/>
                <w:sz w:val="22"/>
                <w:szCs w:val="22"/>
              </w:rPr>
              <w:t>/Pitch up and Play. Consult with lower league team captains to canvas an appropriate offer, with support from RFU Club Development Officer (CDO)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14:paraId="0E754573" w14:textId="77777777" w:rsidR="00F44E16" w:rsidRPr="007B30FA" w:rsidRDefault="00F44E16" w:rsidP="00F44E16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sz w:val="22"/>
                <w:szCs w:val="22"/>
              </w:rPr>
              <w:t>SM/HH to advise</w:t>
            </w:r>
          </w:p>
        </w:tc>
        <w:tc>
          <w:tcPr>
            <w:tcW w:w="1473" w:type="dxa"/>
            <w:tcBorders>
              <w:left w:val="single" w:sz="1" w:space="0" w:color="000000"/>
              <w:bottom w:val="single" w:sz="1" w:space="0" w:color="000000"/>
            </w:tcBorders>
          </w:tcPr>
          <w:p w14:paraId="43F61828" w14:textId="77777777" w:rsidR="00F44E16" w:rsidRPr="007B30FA" w:rsidRDefault="00F44E16" w:rsidP="00F44E16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sz w:val="22"/>
                <w:szCs w:val="22"/>
              </w:rPr>
              <w:t>SM/DL</w:t>
            </w:r>
          </w:p>
        </w:tc>
        <w:tc>
          <w:tcPr>
            <w:tcW w:w="936" w:type="dxa"/>
            <w:tcBorders>
              <w:left w:val="single" w:sz="1" w:space="0" w:color="000000"/>
              <w:bottom w:val="single" w:sz="1" w:space="0" w:color="000000"/>
            </w:tcBorders>
          </w:tcPr>
          <w:p w14:paraId="53098608" w14:textId="77777777" w:rsidR="00F44E16" w:rsidRPr="007B30FA" w:rsidRDefault="00F44E16" w:rsidP="00F44E16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sz w:val="22"/>
                <w:szCs w:val="22"/>
              </w:rPr>
              <w:t>To be provided by SM/DL</w:t>
            </w:r>
          </w:p>
        </w:tc>
        <w:tc>
          <w:tcPr>
            <w:tcW w:w="482" w:type="dxa"/>
            <w:tcBorders>
              <w:left w:val="single" w:sz="1" w:space="0" w:color="000000"/>
              <w:bottom w:val="single" w:sz="1" w:space="0" w:color="000000"/>
            </w:tcBorders>
          </w:tcPr>
          <w:p w14:paraId="2F67B008" w14:textId="77777777" w:rsidR="00F44E16" w:rsidRPr="007B30FA" w:rsidRDefault="00F44E16" w:rsidP="00F44E16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25" w:type="dxa"/>
            <w:tcBorders>
              <w:left w:val="single" w:sz="1" w:space="0" w:color="000000"/>
              <w:bottom w:val="single" w:sz="1" w:space="0" w:color="000000"/>
            </w:tcBorders>
          </w:tcPr>
          <w:p w14:paraId="37D8F58E" w14:textId="77777777" w:rsidR="00F44E16" w:rsidRPr="007B30FA" w:rsidRDefault="00F44E16" w:rsidP="00F44E16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25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1951097A" w14:textId="77777777" w:rsidR="00F44E16" w:rsidRPr="007B30FA" w:rsidRDefault="00F44E16" w:rsidP="00F44E16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</w:tc>
      </w:tr>
      <w:tr w:rsidR="00F44E16" w:rsidRPr="007B30FA" w14:paraId="1B99F0A9" w14:textId="77777777" w:rsidTr="00287133">
        <w:tc>
          <w:tcPr>
            <w:tcW w:w="522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DDDDDD"/>
          </w:tcPr>
          <w:p w14:paraId="7BAE4FDD" w14:textId="77777777" w:rsidR="00F44E16" w:rsidRPr="007B30FA" w:rsidRDefault="00F44E16" w:rsidP="00F44E16">
            <w:pPr>
              <w:pStyle w:val="TableContents"/>
              <w:snapToGrid w:val="0"/>
              <w:rPr>
                <w:rFonts w:ascii="Arial" w:hAnsi="Arial"/>
                <w:b/>
                <w:bCs/>
                <w:sz w:val="22"/>
                <w:szCs w:val="22"/>
              </w:rPr>
            </w:pPr>
            <w:r w:rsidRPr="007B30FA">
              <w:rPr>
                <w:rFonts w:ascii="Arial" w:hAnsi="Arial"/>
                <w:b/>
                <w:bCs/>
                <w:sz w:val="22"/>
                <w:szCs w:val="22"/>
              </w:rPr>
              <w:t>Overall Impact/ Total Cost</w:t>
            </w:r>
          </w:p>
        </w:tc>
        <w:tc>
          <w:tcPr>
            <w:tcW w:w="481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DDDDDD"/>
          </w:tcPr>
          <w:p w14:paraId="693ABC35" w14:textId="77777777" w:rsidR="00F44E16" w:rsidRPr="007B30FA" w:rsidRDefault="00F44E16" w:rsidP="00F44E16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b/>
                <w:bCs/>
                <w:sz w:val="22"/>
                <w:szCs w:val="22"/>
              </w:rPr>
              <w:t>All Club teams continue to exist and fulfil 90% of their fixtures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DDDDDD"/>
          </w:tcPr>
          <w:p w14:paraId="0D531EE4" w14:textId="77777777" w:rsidR="00F44E16" w:rsidRPr="007B30FA" w:rsidRDefault="00F44E16" w:rsidP="00F44E16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47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DDDDDD"/>
          </w:tcPr>
          <w:p w14:paraId="48D4B7F1" w14:textId="77777777" w:rsidR="00F44E16" w:rsidRPr="007B30FA" w:rsidRDefault="00F44E16" w:rsidP="00F44E16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936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DDDDDD"/>
          </w:tcPr>
          <w:p w14:paraId="23A16B59" w14:textId="77777777" w:rsidR="00F44E16" w:rsidRPr="007B30FA" w:rsidRDefault="00F44E16" w:rsidP="00F44E16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8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DDDDDD"/>
          </w:tcPr>
          <w:p w14:paraId="02A00429" w14:textId="77777777" w:rsidR="00F44E16" w:rsidRPr="007B30FA" w:rsidRDefault="00F44E16" w:rsidP="00F44E16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2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DDDDDD"/>
          </w:tcPr>
          <w:p w14:paraId="4FCC4FAB" w14:textId="77777777" w:rsidR="00F44E16" w:rsidRPr="007B30FA" w:rsidRDefault="00F44E16" w:rsidP="00F44E16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25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DDDDD"/>
          </w:tcPr>
          <w:p w14:paraId="6C19247E" w14:textId="77777777" w:rsidR="00F44E16" w:rsidRPr="007B30FA" w:rsidRDefault="00F44E16" w:rsidP="00F44E16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</w:tc>
      </w:tr>
      <w:bookmarkEnd w:id="0"/>
    </w:tbl>
    <w:p w14:paraId="7BB232AC" w14:textId="77777777" w:rsidR="00490854" w:rsidRPr="007B30FA" w:rsidRDefault="00490854">
      <w:pPr>
        <w:rPr>
          <w:rFonts w:ascii="Arial" w:hAnsi="Arial"/>
          <w:sz w:val="22"/>
          <w:szCs w:val="22"/>
        </w:rPr>
        <w:sectPr w:rsidR="00490854" w:rsidRPr="007B30FA" w:rsidSect="00AE1B18">
          <w:pgSz w:w="16838" w:h="11906" w:orient="landscape"/>
          <w:pgMar w:top="1134" w:right="1134" w:bottom="1134" w:left="1134" w:header="720" w:footer="720" w:gutter="0"/>
          <w:cols w:space="720"/>
          <w:docGrid w:linePitch="600" w:charSpace="32768"/>
        </w:sectPr>
      </w:pPr>
    </w:p>
    <w:p w14:paraId="7E4EE1EC" w14:textId="77777777" w:rsidR="00490854" w:rsidRPr="007B30FA" w:rsidRDefault="00490854">
      <w:pPr>
        <w:pStyle w:val="BodyText"/>
        <w:jc w:val="center"/>
        <w:rPr>
          <w:rFonts w:ascii="Arial" w:hAnsi="Arial"/>
          <w:i/>
          <w:iCs/>
          <w:sz w:val="22"/>
          <w:szCs w:val="22"/>
        </w:rPr>
      </w:pPr>
      <w:r w:rsidRPr="007B30FA">
        <w:rPr>
          <w:rFonts w:ascii="Arial" w:hAnsi="Arial"/>
          <w:b/>
          <w:bCs/>
          <w:sz w:val="22"/>
          <w:szCs w:val="22"/>
        </w:rPr>
        <w:lastRenderedPageBreak/>
        <w:t xml:space="preserve">Strategic Objective 2:  Coaching &amp; </w:t>
      </w:r>
      <w:r w:rsidR="00D5195E" w:rsidRPr="007B30FA">
        <w:rPr>
          <w:rFonts w:ascii="Arial" w:hAnsi="Arial"/>
          <w:b/>
          <w:bCs/>
          <w:sz w:val="22"/>
          <w:szCs w:val="22"/>
        </w:rPr>
        <w:t xml:space="preserve">Youth </w:t>
      </w:r>
      <w:r w:rsidRPr="007B30FA">
        <w:rPr>
          <w:rFonts w:ascii="Arial" w:hAnsi="Arial"/>
          <w:b/>
          <w:bCs/>
          <w:sz w:val="22"/>
          <w:szCs w:val="22"/>
        </w:rPr>
        <w:t>Refereeing for high quality rugby</w:t>
      </w:r>
    </w:p>
    <w:p w14:paraId="333E1B3D" w14:textId="77777777" w:rsidR="0077135D" w:rsidRPr="007B30FA" w:rsidRDefault="00490854">
      <w:pPr>
        <w:pStyle w:val="BodyText"/>
        <w:rPr>
          <w:rFonts w:ascii="Arial" w:hAnsi="Arial"/>
          <w:b/>
          <w:bCs/>
          <w:i/>
          <w:iCs/>
          <w:sz w:val="22"/>
          <w:szCs w:val="22"/>
        </w:rPr>
      </w:pPr>
      <w:r w:rsidRPr="007B30FA">
        <w:rPr>
          <w:rFonts w:ascii="Arial" w:hAnsi="Arial"/>
          <w:i/>
          <w:iCs/>
          <w:sz w:val="22"/>
          <w:szCs w:val="22"/>
        </w:rPr>
        <w:t xml:space="preserve">Creating </w:t>
      </w:r>
      <w:r w:rsidR="00240B13" w:rsidRPr="007B30FA">
        <w:rPr>
          <w:rFonts w:ascii="Arial" w:hAnsi="Arial"/>
          <w:i/>
          <w:iCs/>
          <w:sz w:val="22"/>
          <w:szCs w:val="22"/>
        </w:rPr>
        <w:t>q</w:t>
      </w:r>
      <w:r w:rsidRPr="007B30FA">
        <w:rPr>
          <w:rFonts w:ascii="Arial" w:hAnsi="Arial"/>
          <w:i/>
          <w:iCs/>
          <w:sz w:val="22"/>
          <w:szCs w:val="22"/>
        </w:rPr>
        <w:t xml:space="preserve">uality coaching opportunities and learning to deliver an optimised coaching and </w:t>
      </w:r>
      <w:r w:rsidR="00240B13" w:rsidRPr="007B30FA">
        <w:rPr>
          <w:rFonts w:ascii="Arial" w:hAnsi="Arial"/>
          <w:i/>
          <w:iCs/>
          <w:sz w:val="22"/>
          <w:szCs w:val="22"/>
        </w:rPr>
        <w:t xml:space="preserve">youth </w:t>
      </w:r>
      <w:r w:rsidRPr="007B30FA">
        <w:rPr>
          <w:rFonts w:ascii="Arial" w:hAnsi="Arial"/>
          <w:i/>
          <w:iCs/>
          <w:sz w:val="22"/>
          <w:szCs w:val="22"/>
        </w:rPr>
        <w:t>refereeing support system</w:t>
      </w:r>
      <w:r w:rsidRPr="007B30FA">
        <w:rPr>
          <w:rFonts w:ascii="Arial" w:hAnsi="Arial"/>
          <w:b/>
          <w:bCs/>
          <w:i/>
          <w:iCs/>
          <w:sz w:val="22"/>
          <w:szCs w:val="22"/>
        </w:rPr>
        <w:t xml:space="preserve">                                        </w:t>
      </w:r>
      <w:r w:rsidR="0077135D" w:rsidRPr="007B30FA"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</w:p>
    <w:p w14:paraId="70A7BA6A" w14:textId="77777777" w:rsidR="00490854" w:rsidRPr="007B30FA" w:rsidRDefault="0077135D">
      <w:pPr>
        <w:pStyle w:val="BodyText"/>
        <w:rPr>
          <w:rFonts w:ascii="Arial" w:hAnsi="Arial"/>
          <w:b/>
          <w:bCs/>
          <w:sz w:val="22"/>
          <w:szCs w:val="22"/>
        </w:rPr>
      </w:pPr>
      <w:r w:rsidRPr="007B30FA">
        <w:rPr>
          <w:rFonts w:ascii="Arial" w:hAnsi="Arial"/>
          <w:b/>
          <w:bCs/>
          <w:i/>
          <w:iCs/>
          <w:sz w:val="22"/>
          <w:szCs w:val="22"/>
        </w:rPr>
        <w:t xml:space="preserve">                                                                                                                                                                                                          </w:t>
      </w:r>
      <w:r w:rsidR="007B30FA">
        <w:rPr>
          <w:rFonts w:ascii="Arial" w:hAnsi="Arial"/>
          <w:b/>
          <w:bCs/>
          <w:i/>
          <w:iCs/>
          <w:sz w:val="22"/>
          <w:szCs w:val="22"/>
        </w:rPr>
        <w:t xml:space="preserve">                    </w:t>
      </w:r>
      <w:r w:rsidRPr="007B30FA">
        <w:rPr>
          <w:rFonts w:ascii="Arial" w:hAnsi="Arial"/>
          <w:b/>
          <w:bCs/>
          <w:i/>
          <w:iCs/>
          <w:sz w:val="22"/>
          <w:szCs w:val="22"/>
        </w:rPr>
        <w:t xml:space="preserve">   </w:t>
      </w:r>
      <w:r w:rsidR="00490854" w:rsidRPr="007B30FA">
        <w:rPr>
          <w:rFonts w:ascii="Arial" w:hAnsi="Arial"/>
          <w:b/>
          <w:bCs/>
          <w:i/>
          <w:iCs/>
          <w:sz w:val="22"/>
          <w:szCs w:val="22"/>
          <w:u w:val="single"/>
        </w:rPr>
        <w:t>Season</w:t>
      </w:r>
    </w:p>
    <w:tbl>
      <w:tblPr>
        <w:tblW w:w="15056" w:type="dxa"/>
        <w:tblInd w:w="2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5655"/>
        <w:gridCol w:w="4865"/>
        <w:gridCol w:w="905"/>
        <w:gridCol w:w="1646"/>
        <w:gridCol w:w="694"/>
        <w:gridCol w:w="440"/>
        <w:gridCol w:w="426"/>
        <w:gridCol w:w="425"/>
      </w:tblGrid>
      <w:tr w:rsidR="00490854" w:rsidRPr="007B30FA" w14:paraId="350B71C7" w14:textId="77777777" w:rsidTr="00D86EE5">
        <w:tc>
          <w:tcPr>
            <w:tcW w:w="565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DDDDDD"/>
          </w:tcPr>
          <w:p w14:paraId="6DA76ABE" w14:textId="77777777" w:rsidR="00490854" w:rsidRPr="007B30FA" w:rsidRDefault="00490854">
            <w:pPr>
              <w:pStyle w:val="TableContents"/>
              <w:jc w:val="center"/>
              <w:rPr>
                <w:rFonts w:ascii="Arial" w:hAnsi="Arial"/>
                <w:b/>
                <w:bCs/>
                <w:sz w:val="22"/>
                <w:szCs w:val="22"/>
              </w:rPr>
            </w:pPr>
            <w:r w:rsidRPr="007B30FA">
              <w:rPr>
                <w:rFonts w:ascii="Arial" w:hAnsi="Arial"/>
                <w:b/>
                <w:bCs/>
                <w:sz w:val="22"/>
                <w:szCs w:val="22"/>
              </w:rPr>
              <w:t>Actions</w:t>
            </w:r>
          </w:p>
        </w:tc>
        <w:tc>
          <w:tcPr>
            <w:tcW w:w="486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DDDDDD"/>
          </w:tcPr>
          <w:p w14:paraId="4AB6ED24" w14:textId="77777777" w:rsidR="00490854" w:rsidRPr="007B30FA" w:rsidRDefault="00490854">
            <w:pPr>
              <w:pStyle w:val="TableContents"/>
              <w:jc w:val="center"/>
              <w:rPr>
                <w:rFonts w:ascii="Arial" w:hAnsi="Arial"/>
                <w:b/>
                <w:bCs/>
                <w:sz w:val="22"/>
                <w:szCs w:val="22"/>
              </w:rPr>
            </w:pPr>
            <w:r w:rsidRPr="007B30FA">
              <w:rPr>
                <w:rFonts w:ascii="Arial" w:hAnsi="Arial"/>
                <w:b/>
                <w:bCs/>
                <w:sz w:val="22"/>
                <w:szCs w:val="22"/>
              </w:rPr>
              <w:t>Success Criteria</w:t>
            </w:r>
          </w:p>
        </w:tc>
        <w:tc>
          <w:tcPr>
            <w:tcW w:w="90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DDDDDD"/>
          </w:tcPr>
          <w:p w14:paraId="66B44A21" w14:textId="77777777" w:rsidR="00490854" w:rsidRPr="007B30FA" w:rsidRDefault="00490854">
            <w:pPr>
              <w:pStyle w:val="TableContents"/>
              <w:jc w:val="center"/>
              <w:rPr>
                <w:rFonts w:ascii="Arial" w:hAnsi="Arial"/>
                <w:b/>
                <w:bCs/>
                <w:sz w:val="22"/>
                <w:szCs w:val="22"/>
              </w:rPr>
            </w:pPr>
            <w:r w:rsidRPr="007B30FA">
              <w:rPr>
                <w:rFonts w:ascii="Arial" w:hAnsi="Arial"/>
                <w:b/>
                <w:bCs/>
                <w:sz w:val="22"/>
                <w:szCs w:val="22"/>
              </w:rPr>
              <w:t>Cost</w:t>
            </w:r>
          </w:p>
        </w:tc>
        <w:tc>
          <w:tcPr>
            <w:tcW w:w="164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DDDDDD"/>
          </w:tcPr>
          <w:p w14:paraId="2D8CBBD7" w14:textId="77777777" w:rsidR="00490854" w:rsidRPr="007B30FA" w:rsidRDefault="00490854">
            <w:pPr>
              <w:pStyle w:val="TableContents"/>
              <w:jc w:val="center"/>
              <w:rPr>
                <w:rFonts w:ascii="Arial" w:hAnsi="Arial"/>
                <w:b/>
                <w:bCs/>
                <w:sz w:val="22"/>
                <w:szCs w:val="22"/>
              </w:rPr>
            </w:pPr>
            <w:r w:rsidRPr="007B30FA">
              <w:rPr>
                <w:rFonts w:ascii="Arial" w:hAnsi="Arial"/>
                <w:b/>
                <w:bCs/>
                <w:sz w:val="22"/>
                <w:szCs w:val="22"/>
              </w:rPr>
              <w:t>Responsible</w:t>
            </w:r>
          </w:p>
        </w:tc>
        <w:tc>
          <w:tcPr>
            <w:tcW w:w="69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DDDDDD"/>
          </w:tcPr>
          <w:p w14:paraId="0B0EF782" w14:textId="77777777" w:rsidR="00490854" w:rsidRPr="007B30FA" w:rsidRDefault="00490854">
            <w:pPr>
              <w:pStyle w:val="TableContents"/>
              <w:jc w:val="center"/>
              <w:rPr>
                <w:rFonts w:ascii="Arial" w:hAnsi="Arial"/>
                <w:b/>
                <w:bCs/>
                <w:sz w:val="22"/>
                <w:szCs w:val="22"/>
              </w:rPr>
            </w:pPr>
            <w:r w:rsidRPr="007B30FA">
              <w:rPr>
                <w:rFonts w:ascii="Arial" w:hAnsi="Arial"/>
                <w:b/>
                <w:bCs/>
                <w:sz w:val="22"/>
                <w:szCs w:val="22"/>
              </w:rPr>
              <w:t>Date</w:t>
            </w:r>
          </w:p>
        </w:tc>
        <w:tc>
          <w:tcPr>
            <w:tcW w:w="44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DDDDDD"/>
          </w:tcPr>
          <w:p w14:paraId="5839E5E1" w14:textId="77777777" w:rsidR="00490854" w:rsidRPr="007B30FA" w:rsidRDefault="00490854">
            <w:pPr>
              <w:pStyle w:val="TableContents"/>
              <w:jc w:val="center"/>
              <w:rPr>
                <w:rFonts w:ascii="Arial" w:hAnsi="Arial"/>
                <w:b/>
                <w:bCs/>
                <w:sz w:val="22"/>
                <w:szCs w:val="22"/>
              </w:rPr>
            </w:pPr>
            <w:r w:rsidRPr="007B30FA">
              <w:rPr>
                <w:rFonts w:ascii="Arial" w:hAnsi="Arial"/>
                <w:b/>
                <w:bCs/>
                <w:sz w:val="22"/>
                <w:szCs w:val="22"/>
              </w:rPr>
              <w:t>2</w:t>
            </w:r>
            <w:r w:rsidR="00A83286" w:rsidRPr="007B30FA">
              <w:rPr>
                <w:rFonts w:ascii="Arial" w:hAnsi="Arial"/>
                <w:b/>
                <w:bCs/>
                <w:sz w:val="22"/>
                <w:szCs w:val="22"/>
              </w:rPr>
              <w:t>5</w:t>
            </w:r>
          </w:p>
        </w:tc>
        <w:tc>
          <w:tcPr>
            <w:tcW w:w="42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DDDDDD"/>
          </w:tcPr>
          <w:p w14:paraId="4034D6A9" w14:textId="77777777" w:rsidR="00490854" w:rsidRPr="007B30FA" w:rsidRDefault="00490854">
            <w:pPr>
              <w:pStyle w:val="TableContents"/>
              <w:jc w:val="center"/>
              <w:rPr>
                <w:rFonts w:ascii="Arial" w:hAnsi="Arial"/>
                <w:b/>
                <w:bCs/>
                <w:sz w:val="22"/>
                <w:szCs w:val="22"/>
              </w:rPr>
            </w:pPr>
            <w:r w:rsidRPr="007B30FA">
              <w:rPr>
                <w:rFonts w:ascii="Arial" w:hAnsi="Arial"/>
                <w:b/>
                <w:bCs/>
                <w:sz w:val="22"/>
                <w:szCs w:val="22"/>
              </w:rPr>
              <w:t>2</w:t>
            </w:r>
            <w:r w:rsidR="00A83286" w:rsidRPr="007B30FA">
              <w:rPr>
                <w:rFonts w:ascii="Arial" w:hAnsi="Arial"/>
                <w:b/>
                <w:bCs/>
                <w:sz w:val="22"/>
                <w:szCs w:val="22"/>
              </w:rPr>
              <w:t>6</w:t>
            </w:r>
          </w:p>
        </w:tc>
        <w:tc>
          <w:tcPr>
            <w:tcW w:w="42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DDDDD"/>
          </w:tcPr>
          <w:p w14:paraId="461BD6C7" w14:textId="77777777" w:rsidR="00490854" w:rsidRPr="007B30FA" w:rsidRDefault="00490854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b/>
                <w:bCs/>
                <w:sz w:val="22"/>
                <w:szCs w:val="22"/>
              </w:rPr>
              <w:t>2</w:t>
            </w:r>
            <w:r w:rsidR="00A83286" w:rsidRPr="007B30FA">
              <w:rPr>
                <w:rFonts w:ascii="Arial" w:hAnsi="Arial"/>
                <w:b/>
                <w:bCs/>
                <w:sz w:val="22"/>
                <w:szCs w:val="22"/>
              </w:rPr>
              <w:t>7</w:t>
            </w:r>
          </w:p>
        </w:tc>
      </w:tr>
      <w:tr w:rsidR="00490854" w:rsidRPr="007B30FA" w14:paraId="6801DF9C" w14:textId="77777777" w:rsidTr="009D148A">
        <w:tc>
          <w:tcPr>
            <w:tcW w:w="5655" w:type="dxa"/>
            <w:tcBorders>
              <w:left w:val="single" w:sz="1" w:space="0" w:color="000000"/>
              <w:bottom w:val="single" w:sz="1" w:space="0" w:color="000000"/>
            </w:tcBorders>
          </w:tcPr>
          <w:p w14:paraId="13189ED6" w14:textId="77777777" w:rsidR="00490854" w:rsidRPr="007B30FA" w:rsidRDefault="00A83286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sz w:val="22"/>
                <w:szCs w:val="22"/>
              </w:rPr>
              <w:t>1</w:t>
            </w:r>
            <w:r w:rsidR="00490854" w:rsidRPr="007B30FA">
              <w:rPr>
                <w:rFonts w:ascii="Arial" w:hAnsi="Arial"/>
                <w:sz w:val="22"/>
                <w:szCs w:val="22"/>
              </w:rPr>
              <w:t xml:space="preserve">. </w:t>
            </w:r>
            <w:r w:rsidRPr="007B30FA">
              <w:rPr>
                <w:rFonts w:ascii="Arial" w:hAnsi="Arial"/>
                <w:sz w:val="22"/>
                <w:szCs w:val="22"/>
              </w:rPr>
              <w:t>FW</w:t>
            </w:r>
            <w:r w:rsidR="00490854" w:rsidRPr="007B30FA">
              <w:rPr>
                <w:rFonts w:ascii="Arial" w:hAnsi="Arial"/>
                <w:sz w:val="22"/>
                <w:szCs w:val="22"/>
              </w:rPr>
              <w:t xml:space="preserve"> to meet all Clubs' A</w:t>
            </w:r>
            <w:r w:rsidR="0092739D" w:rsidRPr="007B30FA">
              <w:rPr>
                <w:rFonts w:ascii="Arial" w:hAnsi="Arial"/>
                <w:sz w:val="22"/>
                <w:szCs w:val="22"/>
              </w:rPr>
              <w:t xml:space="preserve">ge </w:t>
            </w:r>
            <w:r w:rsidR="00490854" w:rsidRPr="007B30FA">
              <w:rPr>
                <w:rFonts w:ascii="Arial" w:hAnsi="Arial"/>
                <w:sz w:val="22"/>
                <w:szCs w:val="22"/>
              </w:rPr>
              <w:t>G</w:t>
            </w:r>
            <w:r w:rsidR="0092739D" w:rsidRPr="007B30FA">
              <w:rPr>
                <w:rFonts w:ascii="Arial" w:hAnsi="Arial"/>
                <w:sz w:val="22"/>
                <w:szCs w:val="22"/>
              </w:rPr>
              <w:t xml:space="preserve">rade </w:t>
            </w:r>
            <w:r w:rsidR="00490854" w:rsidRPr="007B30FA">
              <w:rPr>
                <w:rFonts w:ascii="Arial" w:hAnsi="Arial"/>
                <w:sz w:val="22"/>
                <w:szCs w:val="22"/>
              </w:rPr>
              <w:t>R</w:t>
            </w:r>
            <w:r w:rsidR="0092739D" w:rsidRPr="007B30FA">
              <w:rPr>
                <w:rFonts w:ascii="Arial" w:hAnsi="Arial"/>
                <w:sz w:val="22"/>
                <w:szCs w:val="22"/>
              </w:rPr>
              <w:t>ugby</w:t>
            </w:r>
            <w:r w:rsidR="00490854" w:rsidRPr="007B30FA">
              <w:rPr>
                <w:rFonts w:ascii="Arial" w:hAnsi="Arial"/>
                <w:sz w:val="22"/>
                <w:szCs w:val="22"/>
              </w:rPr>
              <w:t xml:space="preserve"> </w:t>
            </w:r>
            <w:r w:rsidR="0092739D" w:rsidRPr="007B30FA">
              <w:rPr>
                <w:rFonts w:ascii="Arial" w:hAnsi="Arial"/>
                <w:sz w:val="22"/>
                <w:szCs w:val="22"/>
              </w:rPr>
              <w:t>l</w:t>
            </w:r>
            <w:r w:rsidR="00490854" w:rsidRPr="007B30FA">
              <w:rPr>
                <w:rFonts w:ascii="Arial" w:hAnsi="Arial"/>
                <w:sz w:val="22"/>
                <w:szCs w:val="22"/>
              </w:rPr>
              <w:t>eads to assess coaching levels/needs and encourage player nomination</w:t>
            </w:r>
            <w:r w:rsidR="0092739D" w:rsidRPr="007B30FA">
              <w:rPr>
                <w:rFonts w:ascii="Arial" w:hAnsi="Arial"/>
                <w:sz w:val="22"/>
                <w:szCs w:val="22"/>
              </w:rPr>
              <w:t>.</w:t>
            </w:r>
            <w:r w:rsidR="00490854" w:rsidRPr="007B30FA">
              <w:rPr>
                <w:rFonts w:ascii="Arial" w:hAnsi="Arial"/>
                <w:sz w:val="22"/>
                <w:szCs w:val="22"/>
              </w:rPr>
              <w:t xml:space="preserve"> </w:t>
            </w:r>
            <w:r w:rsidR="0092739D" w:rsidRPr="007B30FA">
              <w:rPr>
                <w:rFonts w:ascii="Arial" w:hAnsi="Arial"/>
                <w:sz w:val="22"/>
                <w:szCs w:val="22"/>
              </w:rPr>
              <w:t>T</w:t>
            </w:r>
            <w:r w:rsidR="00490854" w:rsidRPr="007B30FA">
              <w:rPr>
                <w:rFonts w:ascii="Arial" w:hAnsi="Arial"/>
                <w:sz w:val="22"/>
                <w:szCs w:val="22"/>
              </w:rPr>
              <w:t>rain more coaches in Coach the Coaches sessions in 5 areas</w:t>
            </w:r>
          </w:p>
        </w:tc>
        <w:tc>
          <w:tcPr>
            <w:tcW w:w="4865" w:type="dxa"/>
            <w:tcBorders>
              <w:left w:val="single" w:sz="1" w:space="0" w:color="000000"/>
              <w:bottom w:val="single" w:sz="1" w:space="0" w:color="000000"/>
            </w:tcBorders>
          </w:tcPr>
          <w:p w14:paraId="32922C6B" w14:textId="77777777" w:rsidR="00490854" w:rsidRPr="007B30FA" w:rsidRDefault="00490854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sz w:val="22"/>
                <w:szCs w:val="22"/>
              </w:rPr>
              <w:t xml:space="preserve">Coach the Coaches sessions are run in 5 locations. </w:t>
            </w:r>
            <w:r w:rsidR="00642D94" w:rsidRPr="007B30FA">
              <w:rPr>
                <w:rFonts w:ascii="Arial" w:hAnsi="Arial"/>
                <w:sz w:val="22"/>
                <w:szCs w:val="22"/>
              </w:rPr>
              <w:t>Enough</w:t>
            </w:r>
            <w:r w:rsidRPr="007B30FA">
              <w:rPr>
                <w:rFonts w:ascii="Arial" w:hAnsi="Arial"/>
                <w:sz w:val="22"/>
                <w:szCs w:val="22"/>
              </w:rPr>
              <w:t xml:space="preserve"> players are nominated for County games to take place</w:t>
            </w:r>
          </w:p>
        </w:tc>
        <w:tc>
          <w:tcPr>
            <w:tcW w:w="905" w:type="dxa"/>
            <w:tcBorders>
              <w:left w:val="single" w:sz="1" w:space="0" w:color="000000"/>
              <w:bottom w:val="single" w:sz="1" w:space="0" w:color="000000"/>
            </w:tcBorders>
          </w:tcPr>
          <w:p w14:paraId="2CBED2F3" w14:textId="77777777" w:rsidR="00490854" w:rsidRPr="007B30FA" w:rsidRDefault="00490854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646" w:type="dxa"/>
            <w:tcBorders>
              <w:left w:val="single" w:sz="1" w:space="0" w:color="000000"/>
              <w:bottom w:val="single" w:sz="1" w:space="0" w:color="000000"/>
            </w:tcBorders>
          </w:tcPr>
          <w:p w14:paraId="2FAF7218" w14:textId="77777777" w:rsidR="00490854" w:rsidRPr="007B30FA" w:rsidRDefault="00DA42FE" w:rsidP="00A83286">
            <w:pPr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sz w:val="22"/>
                <w:szCs w:val="22"/>
              </w:rPr>
              <w:t>SB</w:t>
            </w:r>
          </w:p>
          <w:p w14:paraId="78B8D6EF" w14:textId="77777777" w:rsidR="00490854" w:rsidRPr="007B30FA" w:rsidRDefault="00490854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694" w:type="dxa"/>
            <w:tcBorders>
              <w:left w:val="single" w:sz="1" w:space="0" w:color="000000"/>
              <w:bottom w:val="single" w:sz="1" w:space="0" w:color="000000"/>
            </w:tcBorders>
          </w:tcPr>
          <w:p w14:paraId="661A9552" w14:textId="77777777" w:rsidR="00490854" w:rsidRPr="007B30FA" w:rsidRDefault="0049203C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Start Dec 25</w:t>
            </w:r>
          </w:p>
        </w:tc>
        <w:tc>
          <w:tcPr>
            <w:tcW w:w="44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92D050"/>
          </w:tcPr>
          <w:p w14:paraId="24DF466E" w14:textId="77777777" w:rsidR="00490854" w:rsidRPr="007B30FA" w:rsidRDefault="00490854" w:rsidP="00A83286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26" w:type="dxa"/>
            <w:tcBorders>
              <w:left w:val="single" w:sz="1" w:space="0" w:color="000000"/>
              <w:bottom w:val="single" w:sz="1" w:space="0" w:color="000000"/>
            </w:tcBorders>
          </w:tcPr>
          <w:p w14:paraId="249DA30F" w14:textId="77777777" w:rsidR="00490854" w:rsidRPr="007B30FA" w:rsidRDefault="00490854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25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E8539A9" w14:textId="77777777" w:rsidR="00490854" w:rsidRPr="007B30FA" w:rsidRDefault="00490854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</w:tc>
      </w:tr>
      <w:tr w:rsidR="00490854" w:rsidRPr="007B30FA" w14:paraId="10D45C12" w14:textId="77777777" w:rsidTr="0092739D">
        <w:tc>
          <w:tcPr>
            <w:tcW w:w="5655" w:type="dxa"/>
            <w:tcBorders>
              <w:left w:val="single" w:sz="1" w:space="0" w:color="000000"/>
              <w:bottom w:val="single" w:sz="1" w:space="0" w:color="000000"/>
            </w:tcBorders>
          </w:tcPr>
          <w:p w14:paraId="2AEC4DFF" w14:textId="77777777" w:rsidR="00490854" w:rsidRPr="007B30FA" w:rsidRDefault="00A83286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sz w:val="22"/>
                <w:szCs w:val="22"/>
              </w:rPr>
              <w:t>2</w:t>
            </w:r>
            <w:r w:rsidR="00490854" w:rsidRPr="007B30FA">
              <w:rPr>
                <w:rFonts w:ascii="Arial" w:hAnsi="Arial"/>
                <w:sz w:val="22"/>
                <w:szCs w:val="22"/>
              </w:rPr>
              <w:t xml:space="preserve">. Colts coaches are supported in their skills development until January, then in </w:t>
            </w:r>
            <w:r w:rsidR="0092739D" w:rsidRPr="007B30FA">
              <w:rPr>
                <w:rFonts w:ascii="Arial" w:hAnsi="Arial"/>
                <w:sz w:val="22"/>
                <w:szCs w:val="22"/>
              </w:rPr>
              <w:t>t</w:t>
            </w:r>
            <w:r w:rsidR="00490854" w:rsidRPr="007B30FA">
              <w:rPr>
                <w:rFonts w:ascii="Arial" w:hAnsi="Arial"/>
                <w:sz w:val="22"/>
                <w:szCs w:val="22"/>
              </w:rPr>
              <w:t>ransition to adult rugby from Feb</w:t>
            </w:r>
            <w:r w:rsidR="0092739D" w:rsidRPr="007B30FA">
              <w:rPr>
                <w:rFonts w:ascii="Arial" w:hAnsi="Arial"/>
                <w:sz w:val="22"/>
                <w:szCs w:val="22"/>
              </w:rPr>
              <w:t>ruary</w:t>
            </w:r>
          </w:p>
        </w:tc>
        <w:tc>
          <w:tcPr>
            <w:tcW w:w="4865" w:type="dxa"/>
            <w:tcBorders>
              <w:left w:val="single" w:sz="1" w:space="0" w:color="000000"/>
              <w:bottom w:val="single" w:sz="1" w:space="0" w:color="000000"/>
            </w:tcBorders>
          </w:tcPr>
          <w:p w14:paraId="4678FFCF" w14:textId="77777777" w:rsidR="00490854" w:rsidRPr="007B30FA" w:rsidRDefault="00490854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sz w:val="22"/>
                <w:szCs w:val="22"/>
              </w:rPr>
              <w:t xml:space="preserve">10% more Colts players transition into adult rugby at their respective </w:t>
            </w:r>
            <w:r w:rsidR="0092739D" w:rsidRPr="007B30FA">
              <w:rPr>
                <w:rFonts w:ascii="Arial" w:hAnsi="Arial"/>
                <w:sz w:val="22"/>
                <w:szCs w:val="22"/>
              </w:rPr>
              <w:t>c</w:t>
            </w:r>
            <w:r w:rsidRPr="007B30FA">
              <w:rPr>
                <w:rFonts w:ascii="Arial" w:hAnsi="Arial"/>
                <w:sz w:val="22"/>
                <w:szCs w:val="22"/>
              </w:rPr>
              <w:t>lubs</w:t>
            </w:r>
          </w:p>
          <w:p w14:paraId="2AFA8FAD" w14:textId="77777777" w:rsidR="00E31B06" w:rsidRPr="007B30FA" w:rsidRDefault="00E31B06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  <w:p w14:paraId="6966B3C4" w14:textId="77777777" w:rsidR="00E31B06" w:rsidRPr="007B30FA" w:rsidRDefault="00E31B06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905" w:type="dxa"/>
            <w:tcBorders>
              <w:left w:val="single" w:sz="1" w:space="0" w:color="000000"/>
              <w:bottom w:val="single" w:sz="1" w:space="0" w:color="000000"/>
            </w:tcBorders>
          </w:tcPr>
          <w:p w14:paraId="240B50D4" w14:textId="77777777" w:rsidR="00490854" w:rsidRPr="007B30FA" w:rsidRDefault="00490854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sz w:val="22"/>
                <w:szCs w:val="22"/>
              </w:rPr>
              <w:t>Nil</w:t>
            </w:r>
          </w:p>
        </w:tc>
        <w:tc>
          <w:tcPr>
            <w:tcW w:w="1646" w:type="dxa"/>
            <w:tcBorders>
              <w:left w:val="single" w:sz="1" w:space="0" w:color="000000"/>
              <w:bottom w:val="single" w:sz="1" w:space="0" w:color="000000"/>
            </w:tcBorders>
          </w:tcPr>
          <w:p w14:paraId="61289AB2" w14:textId="77777777" w:rsidR="00490854" w:rsidRPr="007B30FA" w:rsidRDefault="00A83286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sz w:val="22"/>
                <w:szCs w:val="22"/>
              </w:rPr>
              <w:t>SB/FW</w:t>
            </w:r>
          </w:p>
        </w:tc>
        <w:tc>
          <w:tcPr>
            <w:tcW w:w="694" w:type="dxa"/>
            <w:tcBorders>
              <w:left w:val="single" w:sz="1" w:space="0" w:color="000000"/>
              <w:bottom w:val="single" w:sz="1" w:space="0" w:color="000000"/>
            </w:tcBorders>
          </w:tcPr>
          <w:p w14:paraId="6DC39C04" w14:textId="77777777" w:rsidR="00490854" w:rsidRPr="007B30FA" w:rsidRDefault="00490854" w:rsidP="00A83286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40" w:type="dxa"/>
            <w:tcBorders>
              <w:left w:val="single" w:sz="1" w:space="0" w:color="000000"/>
              <w:bottom w:val="single" w:sz="1" w:space="0" w:color="000000"/>
            </w:tcBorders>
          </w:tcPr>
          <w:p w14:paraId="0445413D" w14:textId="77777777" w:rsidR="00490854" w:rsidRPr="007B30FA" w:rsidRDefault="00490854" w:rsidP="00A83286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26" w:type="dxa"/>
            <w:tcBorders>
              <w:left w:val="single" w:sz="1" w:space="0" w:color="000000"/>
              <w:bottom w:val="single" w:sz="1" w:space="0" w:color="000000"/>
            </w:tcBorders>
          </w:tcPr>
          <w:p w14:paraId="6FE47755" w14:textId="77777777" w:rsidR="00490854" w:rsidRPr="007B30FA" w:rsidRDefault="00490854" w:rsidP="00A83286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25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2AC2DE3C" w14:textId="77777777" w:rsidR="00490854" w:rsidRPr="007B30FA" w:rsidRDefault="00490854" w:rsidP="00A83286">
            <w:pPr>
              <w:rPr>
                <w:rFonts w:ascii="Arial" w:hAnsi="Arial"/>
                <w:sz w:val="22"/>
                <w:szCs w:val="22"/>
              </w:rPr>
            </w:pPr>
          </w:p>
        </w:tc>
      </w:tr>
      <w:tr w:rsidR="00267F7A" w:rsidRPr="007B30FA" w14:paraId="354196C6" w14:textId="77777777" w:rsidTr="0076644B">
        <w:tc>
          <w:tcPr>
            <w:tcW w:w="5655" w:type="dxa"/>
            <w:tcBorders>
              <w:left w:val="single" w:sz="1" w:space="0" w:color="000000"/>
              <w:bottom w:val="single" w:sz="1" w:space="0" w:color="000000"/>
            </w:tcBorders>
          </w:tcPr>
          <w:p w14:paraId="3DDCE1D3" w14:textId="77777777" w:rsidR="00267F7A" w:rsidRPr="007B30FA" w:rsidRDefault="008568D8" w:rsidP="00267F7A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3</w:t>
            </w:r>
            <w:r w:rsidR="00267F7A" w:rsidRPr="007B30FA">
              <w:rPr>
                <w:rFonts w:ascii="Arial" w:hAnsi="Arial"/>
                <w:sz w:val="22"/>
                <w:szCs w:val="22"/>
              </w:rPr>
              <w:t>. Youth Match Official/Females Match Official recruitment and support</w:t>
            </w:r>
          </w:p>
        </w:tc>
        <w:tc>
          <w:tcPr>
            <w:tcW w:w="4865" w:type="dxa"/>
            <w:tcBorders>
              <w:left w:val="single" w:sz="1" w:space="0" w:color="000000"/>
              <w:bottom w:val="single" w:sz="1" w:space="0" w:color="000000"/>
            </w:tcBorders>
          </w:tcPr>
          <w:p w14:paraId="5DD039D6" w14:textId="77777777" w:rsidR="00267F7A" w:rsidRPr="007B30FA" w:rsidRDefault="00267F7A" w:rsidP="00267F7A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sz w:val="22"/>
                <w:szCs w:val="22"/>
              </w:rPr>
              <w:t>Work in collaboration with Referees Society to support YMO/FMO recruitment and retention. Targeted communications to those who have recently completed Introduction to Refereeing (ITR) course to invite them to Referee Society training evening. Potential to link with SRM/CSU to support school events</w:t>
            </w:r>
          </w:p>
        </w:tc>
        <w:tc>
          <w:tcPr>
            <w:tcW w:w="905" w:type="dxa"/>
            <w:tcBorders>
              <w:left w:val="single" w:sz="1" w:space="0" w:color="000000"/>
              <w:bottom w:val="single" w:sz="1" w:space="0" w:color="000000"/>
            </w:tcBorders>
          </w:tcPr>
          <w:p w14:paraId="1847ACF2" w14:textId="77777777" w:rsidR="00267F7A" w:rsidRPr="007B30FA" w:rsidRDefault="00267F7A" w:rsidP="00267F7A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646" w:type="dxa"/>
            <w:tcBorders>
              <w:left w:val="single" w:sz="1" w:space="0" w:color="000000"/>
              <w:bottom w:val="single" w:sz="1" w:space="0" w:color="000000"/>
            </w:tcBorders>
          </w:tcPr>
          <w:p w14:paraId="10C29077" w14:textId="77777777" w:rsidR="00267F7A" w:rsidRPr="007B30FA" w:rsidRDefault="00267F7A" w:rsidP="00267F7A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sz w:val="22"/>
                <w:szCs w:val="22"/>
              </w:rPr>
              <w:t>PB/RC/D Haggart</w:t>
            </w:r>
          </w:p>
          <w:p w14:paraId="132CE2D3" w14:textId="77777777" w:rsidR="00267F7A" w:rsidRPr="007B30FA" w:rsidRDefault="00267F7A" w:rsidP="00267F7A">
            <w:pPr>
              <w:pStyle w:val="TableContents"/>
              <w:snapToGrid w:val="0"/>
              <w:rPr>
                <w:rFonts w:ascii="Arial" w:hAnsi="Arial"/>
                <w:sz w:val="22"/>
                <w:szCs w:val="22"/>
                <w:highlight w:val="yellow"/>
              </w:rPr>
            </w:pPr>
          </w:p>
          <w:p w14:paraId="3C0677F8" w14:textId="77777777" w:rsidR="00267F7A" w:rsidRPr="007B30FA" w:rsidRDefault="00267F7A" w:rsidP="00267F7A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694" w:type="dxa"/>
            <w:tcBorders>
              <w:left w:val="single" w:sz="1" w:space="0" w:color="000000"/>
              <w:bottom w:val="single" w:sz="1" w:space="0" w:color="000000"/>
            </w:tcBorders>
          </w:tcPr>
          <w:p w14:paraId="5F352B3A" w14:textId="77777777" w:rsidR="00267F7A" w:rsidRPr="007B30FA" w:rsidRDefault="00267F7A" w:rsidP="00267F7A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4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92D050"/>
          </w:tcPr>
          <w:p w14:paraId="15C82A83" w14:textId="77777777" w:rsidR="00267F7A" w:rsidRPr="007B30FA" w:rsidRDefault="00267F7A" w:rsidP="00267F7A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26" w:type="dxa"/>
            <w:tcBorders>
              <w:left w:val="single" w:sz="1" w:space="0" w:color="000000"/>
              <w:bottom w:val="single" w:sz="1" w:space="0" w:color="000000"/>
            </w:tcBorders>
          </w:tcPr>
          <w:p w14:paraId="3B13A048" w14:textId="77777777" w:rsidR="00267F7A" w:rsidRPr="007B30FA" w:rsidRDefault="00267F7A" w:rsidP="00267F7A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25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7AF8C8F0" w14:textId="77777777" w:rsidR="00267F7A" w:rsidRPr="007B30FA" w:rsidRDefault="00267F7A" w:rsidP="00267F7A">
            <w:pPr>
              <w:rPr>
                <w:rFonts w:ascii="Arial" w:hAnsi="Arial"/>
                <w:sz w:val="22"/>
                <w:szCs w:val="22"/>
              </w:rPr>
            </w:pPr>
          </w:p>
        </w:tc>
      </w:tr>
      <w:tr w:rsidR="00267F7A" w:rsidRPr="007B30FA" w14:paraId="395020F1" w14:textId="77777777" w:rsidTr="00E62862">
        <w:tc>
          <w:tcPr>
            <w:tcW w:w="5655" w:type="dxa"/>
            <w:tcBorders>
              <w:left w:val="single" w:sz="1" w:space="0" w:color="000000"/>
              <w:bottom w:val="single" w:sz="1" w:space="0" w:color="000000"/>
            </w:tcBorders>
          </w:tcPr>
          <w:p w14:paraId="3041FFE0" w14:textId="77777777" w:rsidR="00267F7A" w:rsidRPr="007B30FA" w:rsidRDefault="008568D8" w:rsidP="00267F7A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4</w:t>
            </w:r>
            <w:r w:rsidR="00267F7A" w:rsidRPr="007B30FA">
              <w:rPr>
                <w:rFonts w:ascii="Arial" w:hAnsi="Arial"/>
                <w:sz w:val="22"/>
                <w:szCs w:val="22"/>
              </w:rPr>
              <w:t>a.  Appoint and train more disciplinary panel members</w:t>
            </w:r>
          </w:p>
          <w:p w14:paraId="6F01F4F6" w14:textId="77777777" w:rsidR="00267F7A" w:rsidRPr="007B30FA" w:rsidRDefault="00267F7A" w:rsidP="00267F7A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  <w:p w14:paraId="391F713C" w14:textId="77777777" w:rsidR="00267F7A" w:rsidRPr="007B30FA" w:rsidRDefault="00267F7A" w:rsidP="00267F7A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  <w:p w14:paraId="0647EBFC" w14:textId="77777777" w:rsidR="00267F7A" w:rsidRPr="007B30FA" w:rsidRDefault="008568D8" w:rsidP="00267F7A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4</w:t>
            </w:r>
            <w:r w:rsidR="00267F7A" w:rsidRPr="007B30FA">
              <w:rPr>
                <w:rFonts w:ascii="Arial" w:hAnsi="Arial"/>
                <w:sz w:val="22"/>
                <w:szCs w:val="22"/>
              </w:rPr>
              <w:t>b. Disciplinary County Workshop</w:t>
            </w:r>
          </w:p>
        </w:tc>
        <w:tc>
          <w:tcPr>
            <w:tcW w:w="4865" w:type="dxa"/>
            <w:tcBorders>
              <w:left w:val="single" w:sz="1" w:space="0" w:color="000000"/>
              <w:bottom w:val="single" w:sz="1" w:space="0" w:color="000000"/>
            </w:tcBorders>
          </w:tcPr>
          <w:p w14:paraId="1034C637" w14:textId="77777777" w:rsidR="00267F7A" w:rsidRPr="007B30FA" w:rsidRDefault="00267F7A" w:rsidP="00267F7A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sz w:val="22"/>
                <w:szCs w:val="22"/>
              </w:rPr>
              <w:t>Clubs report red card cases asap and pay fees.  Disciplinary hearings get no successful appeals</w:t>
            </w:r>
          </w:p>
          <w:p w14:paraId="53A4F123" w14:textId="77777777" w:rsidR="00267F7A" w:rsidRPr="007B30FA" w:rsidRDefault="00267F7A" w:rsidP="00267F7A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  <w:p w14:paraId="79C3BEA7" w14:textId="77777777" w:rsidR="00267F7A" w:rsidRPr="007B30FA" w:rsidRDefault="00267F7A" w:rsidP="00267F7A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sz w:val="22"/>
                <w:szCs w:val="22"/>
              </w:rPr>
              <w:t>Training of disciplinary officers to support county</w:t>
            </w:r>
          </w:p>
        </w:tc>
        <w:tc>
          <w:tcPr>
            <w:tcW w:w="905" w:type="dxa"/>
            <w:tcBorders>
              <w:left w:val="single" w:sz="1" w:space="0" w:color="000000"/>
              <w:bottom w:val="single" w:sz="1" w:space="0" w:color="000000"/>
            </w:tcBorders>
          </w:tcPr>
          <w:p w14:paraId="6575FEEF" w14:textId="77777777" w:rsidR="00267F7A" w:rsidRPr="007B30FA" w:rsidRDefault="00267F7A" w:rsidP="00267F7A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sz w:val="22"/>
                <w:szCs w:val="22"/>
              </w:rPr>
              <w:t>Nil</w:t>
            </w:r>
          </w:p>
        </w:tc>
        <w:tc>
          <w:tcPr>
            <w:tcW w:w="1646" w:type="dxa"/>
            <w:tcBorders>
              <w:left w:val="single" w:sz="1" w:space="0" w:color="000000"/>
              <w:bottom w:val="single" w:sz="1" w:space="0" w:color="000000"/>
            </w:tcBorders>
          </w:tcPr>
          <w:p w14:paraId="7AC1F0CF" w14:textId="77777777" w:rsidR="00267F7A" w:rsidRPr="007B30FA" w:rsidRDefault="00267F7A" w:rsidP="00267F7A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sz w:val="22"/>
                <w:szCs w:val="22"/>
              </w:rPr>
              <w:t>RW</w:t>
            </w:r>
          </w:p>
          <w:p w14:paraId="7D403B2B" w14:textId="77777777" w:rsidR="00267F7A" w:rsidRPr="007B30FA" w:rsidRDefault="00267F7A" w:rsidP="00267F7A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  <w:p w14:paraId="242AD822" w14:textId="77777777" w:rsidR="00267F7A" w:rsidRPr="007B30FA" w:rsidRDefault="00267F7A" w:rsidP="00267F7A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  <w:p w14:paraId="4802BE18" w14:textId="77777777" w:rsidR="00267F7A" w:rsidRPr="007B30FA" w:rsidRDefault="00267F7A" w:rsidP="00267F7A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sz w:val="22"/>
                <w:szCs w:val="22"/>
              </w:rPr>
              <w:t>DH</w:t>
            </w:r>
          </w:p>
        </w:tc>
        <w:tc>
          <w:tcPr>
            <w:tcW w:w="694" w:type="dxa"/>
            <w:tcBorders>
              <w:left w:val="single" w:sz="1" w:space="0" w:color="000000"/>
              <w:bottom w:val="single" w:sz="1" w:space="0" w:color="000000"/>
            </w:tcBorders>
          </w:tcPr>
          <w:p w14:paraId="2C438A18" w14:textId="77777777" w:rsidR="00267F7A" w:rsidRPr="007B30FA" w:rsidRDefault="00267F7A" w:rsidP="00267F7A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4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FFC000"/>
          </w:tcPr>
          <w:p w14:paraId="3615795C" w14:textId="77777777" w:rsidR="00267F7A" w:rsidRPr="007B30FA" w:rsidRDefault="00267F7A" w:rsidP="00267F7A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26" w:type="dxa"/>
            <w:tcBorders>
              <w:left w:val="single" w:sz="1" w:space="0" w:color="000000"/>
              <w:bottom w:val="single" w:sz="1" w:space="0" w:color="000000"/>
            </w:tcBorders>
          </w:tcPr>
          <w:p w14:paraId="70DD9290" w14:textId="77777777" w:rsidR="00267F7A" w:rsidRPr="007B30FA" w:rsidRDefault="00267F7A" w:rsidP="00267F7A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25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7F4C9DD6" w14:textId="77777777" w:rsidR="00267F7A" w:rsidRPr="007B30FA" w:rsidRDefault="00267F7A" w:rsidP="00267F7A">
            <w:pPr>
              <w:rPr>
                <w:rFonts w:ascii="Arial" w:hAnsi="Arial"/>
                <w:sz w:val="22"/>
                <w:szCs w:val="22"/>
              </w:rPr>
            </w:pPr>
          </w:p>
        </w:tc>
      </w:tr>
      <w:tr w:rsidR="00267F7A" w:rsidRPr="007B30FA" w14:paraId="37F2F4D3" w14:textId="77777777" w:rsidTr="008A7EBE">
        <w:tc>
          <w:tcPr>
            <w:tcW w:w="5655" w:type="dxa"/>
            <w:tcBorders>
              <w:left w:val="single" w:sz="1" w:space="0" w:color="000000"/>
              <w:bottom w:val="single" w:sz="1" w:space="0" w:color="000000"/>
            </w:tcBorders>
          </w:tcPr>
          <w:p w14:paraId="520C7D50" w14:textId="77777777" w:rsidR="00267F7A" w:rsidRPr="007B30FA" w:rsidRDefault="008568D8" w:rsidP="00267F7A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5</w:t>
            </w:r>
            <w:r w:rsidR="00267F7A" w:rsidRPr="007B30FA">
              <w:rPr>
                <w:rFonts w:ascii="Arial" w:hAnsi="Arial"/>
                <w:sz w:val="22"/>
                <w:szCs w:val="22"/>
              </w:rPr>
              <w:t xml:space="preserve">. Engage and develop Club Coaching Coordinators and Club Coaches </w:t>
            </w:r>
          </w:p>
          <w:p w14:paraId="44305601" w14:textId="77777777" w:rsidR="00267F7A" w:rsidRPr="007B30FA" w:rsidRDefault="00267F7A" w:rsidP="00267F7A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865" w:type="dxa"/>
            <w:tcBorders>
              <w:left w:val="single" w:sz="1" w:space="0" w:color="000000"/>
              <w:bottom w:val="single" w:sz="1" w:space="0" w:color="000000"/>
            </w:tcBorders>
          </w:tcPr>
          <w:p w14:paraId="0D604C71" w14:textId="77777777" w:rsidR="00267F7A" w:rsidRPr="007B30FA" w:rsidRDefault="00267F7A" w:rsidP="00267F7A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sz w:val="22"/>
                <w:szCs w:val="22"/>
              </w:rPr>
              <w:t>SB to hold CCC forum in conjunction with Nick Todd, to canvas and develop CB coach education offer to compliment RFU coach ed calendar e.g. guest coach’s evenings, coaching conference etc</w:t>
            </w:r>
          </w:p>
        </w:tc>
        <w:tc>
          <w:tcPr>
            <w:tcW w:w="905" w:type="dxa"/>
            <w:tcBorders>
              <w:left w:val="single" w:sz="1" w:space="0" w:color="000000"/>
              <w:bottom w:val="single" w:sz="1" w:space="0" w:color="000000"/>
            </w:tcBorders>
          </w:tcPr>
          <w:p w14:paraId="426149FE" w14:textId="77777777" w:rsidR="00267F7A" w:rsidRPr="007B30FA" w:rsidRDefault="00267F7A" w:rsidP="00267F7A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646" w:type="dxa"/>
            <w:tcBorders>
              <w:left w:val="single" w:sz="1" w:space="0" w:color="000000"/>
              <w:bottom w:val="single" w:sz="1" w:space="0" w:color="000000"/>
            </w:tcBorders>
          </w:tcPr>
          <w:p w14:paraId="29605EEE" w14:textId="77777777" w:rsidR="00267F7A" w:rsidRPr="007B30FA" w:rsidRDefault="00267F7A" w:rsidP="00267F7A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sz w:val="22"/>
                <w:szCs w:val="22"/>
              </w:rPr>
              <w:t>SB</w:t>
            </w:r>
          </w:p>
        </w:tc>
        <w:tc>
          <w:tcPr>
            <w:tcW w:w="694" w:type="dxa"/>
            <w:tcBorders>
              <w:left w:val="single" w:sz="1" w:space="0" w:color="000000"/>
              <w:bottom w:val="single" w:sz="1" w:space="0" w:color="000000"/>
            </w:tcBorders>
          </w:tcPr>
          <w:p w14:paraId="71269924" w14:textId="77777777" w:rsidR="00267F7A" w:rsidRPr="007B30FA" w:rsidRDefault="00267F7A" w:rsidP="00267F7A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4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FFC000"/>
          </w:tcPr>
          <w:p w14:paraId="70CDDB42" w14:textId="77777777" w:rsidR="00267F7A" w:rsidRPr="007B30FA" w:rsidRDefault="00267F7A" w:rsidP="00267F7A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26" w:type="dxa"/>
            <w:tcBorders>
              <w:left w:val="single" w:sz="1" w:space="0" w:color="000000"/>
              <w:bottom w:val="single" w:sz="1" w:space="0" w:color="000000"/>
            </w:tcBorders>
          </w:tcPr>
          <w:p w14:paraId="24616372" w14:textId="77777777" w:rsidR="00267F7A" w:rsidRPr="007B30FA" w:rsidRDefault="00267F7A" w:rsidP="00267F7A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25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730D89E" w14:textId="77777777" w:rsidR="00267F7A" w:rsidRPr="007B30FA" w:rsidRDefault="00267F7A" w:rsidP="00267F7A">
            <w:pPr>
              <w:rPr>
                <w:rFonts w:ascii="Arial" w:hAnsi="Arial"/>
                <w:sz w:val="22"/>
                <w:szCs w:val="22"/>
              </w:rPr>
            </w:pPr>
          </w:p>
        </w:tc>
      </w:tr>
      <w:tr w:rsidR="00267F7A" w:rsidRPr="007B30FA" w14:paraId="3F84878F" w14:textId="77777777" w:rsidTr="008A7EBE">
        <w:tc>
          <w:tcPr>
            <w:tcW w:w="5655" w:type="dxa"/>
            <w:tcBorders>
              <w:left w:val="single" w:sz="1" w:space="0" w:color="000000"/>
              <w:bottom w:val="single" w:sz="1" w:space="0" w:color="000000"/>
            </w:tcBorders>
          </w:tcPr>
          <w:p w14:paraId="7EA70ACE" w14:textId="77777777" w:rsidR="00267F7A" w:rsidRPr="007B30FA" w:rsidRDefault="008568D8" w:rsidP="00267F7A">
            <w:pPr>
              <w:pStyle w:val="TableContents"/>
              <w:snapToGrid w:val="0"/>
              <w:rPr>
                <w:rFonts w:ascii="Arial" w:hAnsi="Arial"/>
                <w:sz w:val="22"/>
                <w:szCs w:val="22"/>
                <w:highlight w:val="yellow"/>
              </w:rPr>
            </w:pPr>
            <w:r>
              <w:rPr>
                <w:rFonts w:ascii="Arial" w:hAnsi="Arial"/>
                <w:sz w:val="22"/>
                <w:szCs w:val="22"/>
              </w:rPr>
              <w:t>6</w:t>
            </w:r>
            <w:r w:rsidR="00267F7A" w:rsidRPr="007B30FA">
              <w:rPr>
                <w:rFonts w:ascii="Arial" w:hAnsi="Arial"/>
                <w:sz w:val="22"/>
                <w:szCs w:val="22"/>
              </w:rPr>
              <w:t>. To provide First aid training for 2025/26 Adult rugby</w:t>
            </w:r>
          </w:p>
        </w:tc>
        <w:tc>
          <w:tcPr>
            <w:tcW w:w="4865" w:type="dxa"/>
            <w:tcBorders>
              <w:left w:val="single" w:sz="1" w:space="0" w:color="000000"/>
              <w:bottom w:val="single" w:sz="1" w:space="0" w:color="000000"/>
            </w:tcBorders>
          </w:tcPr>
          <w:p w14:paraId="69567DF7" w14:textId="77777777" w:rsidR="00267F7A" w:rsidRPr="007B30FA" w:rsidRDefault="00267F7A" w:rsidP="00267F7A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sz w:val="22"/>
                <w:szCs w:val="22"/>
              </w:rPr>
              <w:t>All Clubs have sufficient First aiders for 25/26</w:t>
            </w:r>
          </w:p>
        </w:tc>
        <w:tc>
          <w:tcPr>
            <w:tcW w:w="905" w:type="dxa"/>
            <w:tcBorders>
              <w:left w:val="single" w:sz="1" w:space="0" w:color="000000"/>
              <w:bottom w:val="single" w:sz="1" w:space="0" w:color="000000"/>
            </w:tcBorders>
          </w:tcPr>
          <w:p w14:paraId="362B53C2" w14:textId="77777777" w:rsidR="00267F7A" w:rsidRPr="007B30FA" w:rsidRDefault="00267F7A" w:rsidP="00267F7A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sz w:val="22"/>
                <w:szCs w:val="22"/>
              </w:rPr>
              <w:t>TH/HH to provide</w:t>
            </w:r>
          </w:p>
        </w:tc>
        <w:tc>
          <w:tcPr>
            <w:tcW w:w="1646" w:type="dxa"/>
            <w:tcBorders>
              <w:left w:val="single" w:sz="1" w:space="0" w:color="000000"/>
              <w:bottom w:val="single" w:sz="1" w:space="0" w:color="000000"/>
            </w:tcBorders>
          </w:tcPr>
          <w:p w14:paraId="373909F3" w14:textId="77777777" w:rsidR="00267F7A" w:rsidRPr="007B30FA" w:rsidRDefault="00267F7A" w:rsidP="00267F7A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sz w:val="22"/>
                <w:szCs w:val="22"/>
              </w:rPr>
              <w:t>TH</w:t>
            </w:r>
          </w:p>
        </w:tc>
        <w:tc>
          <w:tcPr>
            <w:tcW w:w="694" w:type="dxa"/>
            <w:tcBorders>
              <w:left w:val="single" w:sz="1" w:space="0" w:color="000000"/>
              <w:bottom w:val="single" w:sz="1" w:space="0" w:color="000000"/>
            </w:tcBorders>
          </w:tcPr>
          <w:p w14:paraId="223F8C44" w14:textId="77777777" w:rsidR="00267F7A" w:rsidRPr="007B30FA" w:rsidRDefault="00267F7A" w:rsidP="00267F7A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4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FFC000"/>
          </w:tcPr>
          <w:p w14:paraId="7AF4D023" w14:textId="77777777" w:rsidR="00267F7A" w:rsidRPr="007B30FA" w:rsidRDefault="00267F7A" w:rsidP="00267F7A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26" w:type="dxa"/>
            <w:tcBorders>
              <w:left w:val="single" w:sz="1" w:space="0" w:color="000000"/>
              <w:bottom w:val="single" w:sz="1" w:space="0" w:color="000000"/>
            </w:tcBorders>
          </w:tcPr>
          <w:p w14:paraId="1CE1BAD7" w14:textId="77777777" w:rsidR="00267F7A" w:rsidRPr="007B30FA" w:rsidRDefault="00267F7A" w:rsidP="00267F7A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25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1AC981C8" w14:textId="77777777" w:rsidR="00267F7A" w:rsidRPr="007B30FA" w:rsidRDefault="00267F7A" w:rsidP="00267F7A">
            <w:pPr>
              <w:rPr>
                <w:rFonts w:ascii="Arial" w:hAnsi="Arial"/>
                <w:sz w:val="22"/>
                <w:szCs w:val="22"/>
              </w:rPr>
            </w:pPr>
          </w:p>
        </w:tc>
      </w:tr>
      <w:tr w:rsidR="00267F7A" w:rsidRPr="007B30FA" w14:paraId="1136CE93" w14:textId="77777777" w:rsidTr="008A7EBE">
        <w:tc>
          <w:tcPr>
            <w:tcW w:w="5655" w:type="dxa"/>
            <w:tcBorders>
              <w:left w:val="single" w:sz="1" w:space="0" w:color="000000"/>
              <w:bottom w:val="single" w:sz="1" w:space="0" w:color="000000"/>
            </w:tcBorders>
          </w:tcPr>
          <w:p w14:paraId="5A5151BD" w14:textId="77777777" w:rsidR="00267F7A" w:rsidRPr="007B30FA" w:rsidRDefault="008568D8" w:rsidP="00267F7A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7</w:t>
            </w:r>
            <w:r w:rsidR="00267F7A" w:rsidRPr="007B30FA">
              <w:rPr>
                <w:rFonts w:ascii="Arial" w:hAnsi="Arial"/>
                <w:sz w:val="22"/>
                <w:szCs w:val="22"/>
              </w:rPr>
              <w:t>. To hold Age Grade Rugby (AGR) forums x 4 each season</w:t>
            </w:r>
          </w:p>
        </w:tc>
        <w:tc>
          <w:tcPr>
            <w:tcW w:w="4865" w:type="dxa"/>
            <w:tcBorders>
              <w:left w:val="single" w:sz="1" w:space="0" w:color="000000"/>
              <w:bottom w:val="single" w:sz="1" w:space="0" w:color="000000"/>
            </w:tcBorders>
          </w:tcPr>
          <w:p w14:paraId="7CB9A2DD" w14:textId="77777777" w:rsidR="00267F7A" w:rsidRPr="007B30FA" w:rsidRDefault="00267F7A" w:rsidP="00267F7A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sz w:val="22"/>
                <w:szCs w:val="22"/>
              </w:rPr>
              <w:t xml:space="preserve">With support from RFU Club Developer, hold forums – mix of virtual and F2F to ensure AGR </w:t>
            </w:r>
            <w:r w:rsidRPr="007B30FA">
              <w:rPr>
                <w:rFonts w:ascii="Arial" w:hAnsi="Arial"/>
                <w:sz w:val="22"/>
                <w:szCs w:val="22"/>
              </w:rPr>
              <w:lastRenderedPageBreak/>
              <w:t>leads informed on current processes, opportunities, funding and events</w:t>
            </w:r>
          </w:p>
        </w:tc>
        <w:tc>
          <w:tcPr>
            <w:tcW w:w="905" w:type="dxa"/>
            <w:tcBorders>
              <w:left w:val="single" w:sz="1" w:space="0" w:color="000000"/>
              <w:bottom w:val="single" w:sz="1" w:space="0" w:color="000000"/>
            </w:tcBorders>
          </w:tcPr>
          <w:p w14:paraId="78A9E501" w14:textId="77777777" w:rsidR="00267F7A" w:rsidRPr="007B30FA" w:rsidRDefault="00267F7A" w:rsidP="00267F7A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646" w:type="dxa"/>
            <w:tcBorders>
              <w:left w:val="single" w:sz="1" w:space="0" w:color="000000"/>
              <w:bottom w:val="single" w:sz="1" w:space="0" w:color="000000"/>
            </w:tcBorders>
          </w:tcPr>
          <w:p w14:paraId="28C346C9" w14:textId="77777777" w:rsidR="00267F7A" w:rsidRPr="007B30FA" w:rsidRDefault="00267F7A" w:rsidP="00267F7A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sz w:val="22"/>
                <w:szCs w:val="22"/>
              </w:rPr>
              <w:t>FW/LF</w:t>
            </w:r>
          </w:p>
        </w:tc>
        <w:tc>
          <w:tcPr>
            <w:tcW w:w="694" w:type="dxa"/>
            <w:tcBorders>
              <w:left w:val="single" w:sz="1" w:space="0" w:color="000000"/>
              <w:bottom w:val="single" w:sz="1" w:space="0" w:color="000000"/>
            </w:tcBorders>
          </w:tcPr>
          <w:p w14:paraId="667F4464" w14:textId="77777777" w:rsidR="00267F7A" w:rsidRPr="007B30FA" w:rsidRDefault="00267F7A" w:rsidP="00267F7A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4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FFC000"/>
          </w:tcPr>
          <w:p w14:paraId="3B6F9316" w14:textId="77777777" w:rsidR="00267F7A" w:rsidRPr="007B30FA" w:rsidRDefault="00267F7A" w:rsidP="00267F7A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26" w:type="dxa"/>
            <w:tcBorders>
              <w:left w:val="single" w:sz="1" w:space="0" w:color="000000"/>
              <w:bottom w:val="single" w:sz="1" w:space="0" w:color="000000"/>
            </w:tcBorders>
          </w:tcPr>
          <w:p w14:paraId="426A75E7" w14:textId="77777777" w:rsidR="00267F7A" w:rsidRPr="007B30FA" w:rsidRDefault="00267F7A" w:rsidP="00267F7A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25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093A00A1" w14:textId="77777777" w:rsidR="00267F7A" w:rsidRPr="007B30FA" w:rsidRDefault="00267F7A" w:rsidP="00267F7A">
            <w:pPr>
              <w:rPr>
                <w:rFonts w:ascii="Arial" w:hAnsi="Arial"/>
                <w:sz w:val="22"/>
                <w:szCs w:val="22"/>
              </w:rPr>
            </w:pPr>
          </w:p>
        </w:tc>
      </w:tr>
      <w:tr w:rsidR="00267F7A" w:rsidRPr="007B30FA" w14:paraId="49962088" w14:textId="77777777" w:rsidTr="008A7EBE">
        <w:tc>
          <w:tcPr>
            <w:tcW w:w="5655" w:type="dxa"/>
            <w:tcBorders>
              <w:left w:val="single" w:sz="1" w:space="0" w:color="000000"/>
              <w:bottom w:val="single" w:sz="1" w:space="0" w:color="000000"/>
            </w:tcBorders>
          </w:tcPr>
          <w:p w14:paraId="7E9F85B6" w14:textId="77777777" w:rsidR="00267F7A" w:rsidRPr="007B30FA" w:rsidRDefault="008568D8" w:rsidP="00267F7A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8</w:t>
            </w:r>
            <w:r w:rsidR="00267F7A" w:rsidRPr="007B30FA">
              <w:rPr>
                <w:rFonts w:ascii="Arial" w:hAnsi="Arial"/>
                <w:sz w:val="22"/>
                <w:szCs w:val="22"/>
              </w:rPr>
              <w:t>. To supply all clubs &amp; county teams with the Proactive App to record/report injuries</w:t>
            </w:r>
          </w:p>
        </w:tc>
        <w:tc>
          <w:tcPr>
            <w:tcW w:w="4865" w:type="dxa"/>
            <w:tcBorders>
              <w:left w:val="single" w:sz="1" w:space="0" w:color="000000"/>
              <w:bottom w:val="single" w:sz="1" w:space="0" w:color="000000"/>
            </w:tcBorders>
          </w:tcPr>
          <w:p w14:paraId="48D98CAE" w14:textId="77777777" w:rsidR="00267F7A" w:rsidRPr="007B30FA" w:rsidRDefault="00267F7A" w:rsidP="00267F7A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sz w:val="22"/>
                <w:szCs w:val="22"/>
              </w:rPr>
              <w:t>17 Clubs &amp; CB supplied with App @ £50 p.a.</w:t>
            </w:r>
          </w:p>
        </w:tc>
        <w:tc>
          <w:tcPr>
            <w:tcW w:w="905" w:type="dxa"/>
            <w:tcBorders>
              <w:left w:val="single" w:sz="1" w:space="0" w:color="000000"/>
              <w:bottom w:val="single" w:sz="1" w:space="0" w:color="000000"/>
            </w:tcBorders>
          </w:tcPr>
          <w:p w14:paraId="5CF6C8E6" w14:textId="77777777" w:rsidR="00267F7A" w:rsidRPr="007B30FA" w:rsidRDefault="00267F7A" w:rsidP="00267F7A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646" w:type="dxa"/>
            <w:tcBorders>
              <w:left w:val="single" w:sz="1" w:space="0" w:color="000000"/>
              <w:bottom w:val="single" w:sz="1" w:space="0" w:color="000000"/>
            </w:tcBorders>
          </w:tcPr>
          <w:p w14:paraId="028609A8" w14:textId="77777777" w:rsidR="00267F7A" w:rsidRPr="007B30FA" w:rsidRDefault="00267F7A" w:rsidP="00267F7A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sz w:val="22"/>
                <w:szCs w:val="22"/>
              </w:rPr>
              <w:t>TH</w:t>
            </w:r>
          </w:p>
        </w:tc>
        <w:tc>
          <w:tcPr>
            <w:tcW w:w="694" w:type="dxa"/>
            <w:tcBorders>
              <w:left w:val="single" w:sz="1" w:space="0" w:color="000000"/>
              <w:bottom w:val="single" w:sz="1" w:space="0" w:color="000000"/>
            </w:tcBorders>
          </w:tcPr>
          <w:p w14:paraId="6B2D2D4C" w14:textId="77777777" w:rsidR="00267F7A" w:rsidRPr="007B30FA" w:rsidRDefault="00267F7A" w:rsidP="00267F7A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4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FFC000"/>
          </w:tcPr>
          <w:p w14:paraId="3F2FB074" w14:textId="77777777" w:rsidR="00267F7A" w:rsidRPr="007B30FA" w:rsidRDefault="00267F7A" w:rsidP="00267F7A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26" w:type="dxa"/>
            <w:tcBorders>
              <w:left w:val="single" w:sz="1" w:space="0" w:color="000000"/>
              <w:bottom w:val="single" w:sz="1" w:space="0" w:color="000000"/>
            </w:tcBorders>
          </w:tcPr>
          <w:p w14:paraId="239115A7" w14:textId="77777777" w:rsidR="00267F7A" w:rsidRPr="007B30FA" w:rsidRDefault="00267F7A" w:rsidP="00267F7A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25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0FF87466" w14:textId="77777777" w:rsidR="00267F7A" w:rsidRPr="007B30FA" w:rsidRDefault="00267F7A" w:rsidP="00267F7A">
            <w:pPr>
              <w:rPr>
                <w:rFonts w:ascii="Arial" w:hAnsi="Arial"/>
                <w:sz w:val="22"/>
                <w:szCs w:val="22"/>
              </w:rPr>
            </w:pPr>
          </w:p>
        </w:tc>
      </w:tr>
      <w:tr w:rsidR="00267F7A" w:rsidRPr="007B30FA" w14:paraId="5394F715" w14:textId="77777777" w:rsidTr="00D86EE5">
        <w:tc>
          <w:tcPr>
            <w:tcW w:w="565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DDDDDD"/>
          </w:tcPr>
          <w:p w14:paraId="1F6AD315" w14:textId="77777777" w:rsidR="00267F7A" w:rsidRPr="007B30FA" w:rsidRDefault="00267F7A" w:rsidP="00267F7A">
            <w:pPr>
              <w:pStyle w:val="TableContents"/>
              <w:snapToGrid w:val="0"/>
              <w:rPr>
                <w:rFonts w:ascii="Arial" w:hAnsi="Arial"/>
                <w:b/>
                <w:bCs/>
                <w:sz w:val="22"/>
                <w:szCs w:val="22"/>
              </w:rPr>
            </w:pPr>
            <w:r w:rsidRPr="007B30FA">
              <w:rPr>
                <w:rFonts w:ascii="Arial" w:hAnsi="Arial"/>
                <w:b/>
                <w:bCs/>
                <w:sz w:val="22"/>
                <w:szCs w:val="22"/>
              </w:rPr>
              <w:t>Overall Impact/Total Cost</w:t>
            </w:r>
          </w:p>
        </w:tc>
        <w:tc>
          <w:tcPr>
            <w:tcW w:w="486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DDDDDD"/>
          </w:tcPr>
          <w:p w14:paraId="60307FA7" w14:textId="77777777" w:rsidR="00267F7A" w:rsidRPr="007B30FA" w:rsidRDefault="00267F7A" w:rsidP="00267F7A">
            <w:pPr>
              <w:pStyle w:val="TableContents"/>
              <w:snapToGrid w:val="0"/>
              <w:rPr>
                <w:rFonts w:ascii="Arial" w:hAnsi="Arial"/>
                <w:b/>
                <w:bCs/>
                <w:sz w:val="22"/>
                <w:szCs w:val="22"/>
              </w:rPr>
            </w:pPr>
            <w:r w:rsidRPr="007B30FA">
              <w:rPr>
                <w:rFonts w:ascii="Arial" w:hAnsi="Arial"/>
                <w:b/>
                <w:bCs/>
                <w:sz w:val="22"/>
                <w:szCs w:val="22"/>
              </w:rPr>
              <w:t>The quality of coaching/refereeing improves, so player enjoyment and retention increase</w:t>
            </w:r>
          </w:p>
        </w:tc>
        <w:tc>
          <w:tcPr>
            <w:tcW w:w="90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DDDDDD"/>
          </w:tcPr>
          <w:p w14:paraId="3F9E1E42" w14:textId="77777777" w:rsidR="00267F7A" w:rsidRPr="007B30FA" w:rsidRDefault="00267F7A" w:rsidP="00267F7A">
            <w:pPr>
              <w:pStyle w:val="TableContents"/>
              <w:snapToGrid w:val="0"/>
              <w:rPr>
                <w:rFonts w:ascii="Arial" w:hAnsi="Arial"/>
                <w:b/>
                <w:bCs/>
                <w:sz w:val="22"/>
                <w:szCs w:val="22"/>
              </w:rPr>
            </w:pPr>
          </w:p>
        </w:tc>
        <w:tc>
          <w:tcPr>
            <w:tcW w:w="1646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DDDDDD"/>
          </w:tcPr>
          <w:p w14:paraId="2FFB95BB" w14:textId="77777777" w:rsidR="00267F7A" w:rsidRPr="007B30FA" w:rsidRDefault="00267F7A" w:rsidP="00267F7A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69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DDDDDD"/>
          </w:tcPr>
          <w:p w14:paraId="61ABF2E9" w14:textId="77777777" w:rsidR="00267F7A" w:rsidRPr="007B30FA" w:rsidRDefault="00267F7A" w:rsidP="00267F7A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4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DDDDDD"/>
          </w:tcPr>
          <w:p w14:paraId="1C92B588" w14:textId="77777777" w:rsidR="00267F7A" w:rsidRPr="007B30FA" w:rsidRDefault="00267F7A" w:rsidP="00267F7A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26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DDDDDD"/>
          </w:tcPr>
          <w:p w14:paraId="434AD090" w14:textId="77777777" w:rsidR="00267F7A" w:rsidRPr="007B30FA" w:rsidRDefault="00267F7A" w:rsidP="00267F7A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25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DDDDD"/>
          </w:tcPr>
          <w:p w14:paraId="282FF9F5" w14:textId="77777777" w:rsidR="00267F7A" w:rsidRPr="007B30FA" w:rsidRDefault="00267F7A" w:rsidP="00267F7A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</w:tc>
      </w:tr>
    </w:tbl>
    <w:p w14:paraId="14D7BA9F" w14:textId="77777777" w:rsidR="00490854" w:rsidRPr="007B30FA" w:rsidRDefault="00490854">
      <w:pPr>
        <w:rPr>
          <w:rFonts w:ascii="Arial" w:hAnsi="Arial"/>
          <w:sz w:val="22"/>
          <w:szCs w:val="22"/>
        </w:rPr>
        <w:sectPr w:rsidR="00490854" w:rsidRPr="007B30FA">
          <w:pgSz w:w="16838" w:h="11906" w:orient="landscape"/>
          <w:pgMar w:top="1134" w:right="1134" w:bottom="1134" w:left="1134" w:header="720" w:footer="720" w:gutter="0"/>
          <w:cols w:space="720"/>
          <w:docGrid w:linePitch="600" w:charSpace="32768"/>
        </w:sectPr>
      </w:pPr>
    </w:p>
    <w:p w14:paraId="331F1F02" w14:textId="77777777" w:rsidR="00490854" w:rsidRPr="007B30FA" w:rsidRDefault="00490854">
      <w:pPr>
        <w:pStyle w:val="BodyText"/>
        <w:jc w:val="center"/>
        <w:rPr>
          <w:rFonts w:ascii="Arial" w:hAnsi="Arial"/>
          <w:i/>
          <w:iCs/>
          <w:sz w:val="22"/>
          <w:szCs w:val="22"/>
        </w:rPr>
      </w:pPr>
      <w:r w:rsidRPr="007B30FA">
        <w:rPr>
          <w:rFonts w:ascii="Arial" w:hAnsi="Arial"/>
          <w:b/>
          <w:bCs/>
          <w:sz w:val="22"/>
          <w:szCs w:val="22"/>
        </w:rPr>
        <w:lastRenderedPageBreak/>
        <w:t>Strategic Objective 3:  A Game for All</w:t>
      </w:r>
    </w:p>
    <w:p w14:paraId="4BF560E0" w14:textId="77777777" w:rsidR="00240B13" w:rsidRPr="007B30FA" w:rsidRDefault="00490854">
      <w:pPr>
        <w:pStyle w:val="BodyText"/>
        <w:rPr>
          <w:rFonts w:ascii="Arial" w:hAnsi="Arial"/>
          <w:i/>
          <w:iCs/>
          <w:sz w:val="22"/>
          <w:szCs w:val="22"/>
        </w:rPr>
      </w:pPr>
      <w:r w:rsidRPr="007B30FA">
        <w:rPr>
          <w:rFonts w:ascii="Arial" w:hAnsi="Arial"/>
          <w:i/>
          <w:iCs/>
          <w:sz w:val="22"/>
          <w:szCs w:val="22"/>
        </w:rPr>
        <w:t>Bring the game of rugby to all players</w:t>
      </w:r>
      <w:r w:rsidR="00240B13" w:rsidRPr="007B30FA">
        <w:rPr>
          <w:rFonts w:ascii="Arial" w:hAnsi="Arial"/>
          <w:i/>
          <w:iCs/>
          <w:sz w:val="22"/>
          <w:szCs w:val="22"/>
        </w:rPr>
        <w:t xml:space="preserve"> whilst ensuring match officials and competitions drive awareness of all offerings</w:t>
      </w:r>
      <w:r w:rsidRPr="007B30FA">
        <w:rPr>
          <w:rFonts w:ascii="Arial" w:hAnsi="Arial"/>
          <w:i/>
          <w:iCs/>
          <w:sz w:val="22"/>
          <w:szCs w:val="22"/>
        </w:rPr>
        <w:tab/>
      </w:r>
      <w:r w:rsidRPr="007B30FA">
        <w:rPr>
          <w:rFonts w:ascii="Arial" w:hAnsi="Arial"/>
          <w:i/>
          <w:iCs/>
          <w:sz w:val="22"/>
          <w:szCs w:val="22"/>
        </w:rPr>
        <w:tab/>
      </w:r>
      <w:r w:rsidRPr="007B30FA">
        <w:rPr>
          <w:rFonts w:ascii="Arial" w:hAnsi="Arial"/>
          <w:i/>
          <w:iCs/>
          <w:sz w:val="22"/>
          <w:szCs w:val="22"/>
        </w:rPr>
        <w:tab/>
      </w:r>
      <w:r w:rsidRPr="007B30FA">
        <w:rPr>
          <w:rFonts w:ascii="Arial" w:hAnsi="Arial"/>
          <w:i/>
          <w:iCs/>
          <w:sz w:val="22"/>
          <w:szCs w:val="22"/>
        </w:rPr>
        <w:tab/>
      </w:r>
      <w:r w:rsidRPr="007B30FA">
        <w:rPr>
          <w:rFonts w:ascii="Arial" w:hAnsi="Arial"/>
          <w:i/>
          <w:iCs/>
          <w:sz w:val="22"/>
          <w:szCs w:val="22"/>
        </w:rPr>
        <w:tab/>
      </w:r>
      <w:r w:rsidRPr="007B30FA">
        <w:rPr>
          <w:rFonts w:ascii="Arial" w:hAnsi="Arial"/>
          <w:i/>
          <w:iCs/>
          <w:sz w:val="22"/>
          <w:szCs w:val="22"/>
        </w:rPr>
        <w:tab/>
      </w:r>
      <w:r w:rsidRPr="007B30FA">
        <w:rPr>
          <w:rFonts w:ascii="Arial" w:hAnsi="Arial"/>
          <w:i/>
          <w:iCs/>
          <w:sz w:val="22"/>
          <w:szCs w:val="22"/>
        </w:rPr>
        <w:tab/>
      </w:r>
      <w:r w:rsidRPr="007B30FA">
        <w:rPr>
          <w:rFonts w:ascii="Arial" w:hAnsi="Arial"/>
          <w:i/>
          <w:iCs/>
          <w:sz w:val="22"/>
          <w:szCs w:val="22"/>
        </w:rPr>
        <w:tab/>
      </w:r>
      <w:r w:rsidRPr="007B30FA">
        <w:rPr>
          <w:rFonts w:ascii="Arial" w:hAnsi="Arial"/>
          <w:i/>
          <w:iCs/>
          <w:sz w:val="22"/>
          <w:szCs w:val="22"/>
        </w:rPr>
        <w:tab/>
      </w:r>
      <w:r w:rsidRPr="007B30FA">
        <w:rPr>
          <w:rFonts w:ascii="Arial" w:hAnsi="Arial"/>
          <w:i/>
          <w:iCs/>
          <w:sz w:val="22"/>
          <w:szCs w:val="22"/>
        </w:rPr>
        <w:tab/>
      </w:r>
      <w:r w:rsidRPr="007B30FA">
        <w:rPr>
          <w:rFonts w:ascii="Arial" w:hAnsi="Arial"/>
          <w:i/>
          <w:iCs/>
          <w:sz w:val="22"/>
          <w:szCs w:val="22"/>
        </w:rPr>
        <w:tab/>
      </w:r>
      <w:r w:rsidRPr="007B30FA">
        <w:rPr>
          <w:rFonts w:ascii="Arial" w:hAnsi="Arial"/>
          <w:i/>
          <w:iCs/>
          <w:sz w:val="22"/>
          <w:szCs w:val="22"/>
        </w:rPr>
        <w:tab/>
      </w:r>
      <w:r w:rsidRPr="007B30FA">
        <w:rPr>
          <w:rFonts w:ascii="Arial" w:hAnsi="Arial"/>
          <w:i/>
          <w:iCs/>
          <w:sz w:val="22"/>
          <w:szCs w:val="22"/>
        </w:rPr>
        <w:tab/>
      </w:r>
      <w:r w:rsidRPr="007B30FA">
        <w:rPr>
          <w:rFonts w:ascii="Arial" w:hAnsi="Arial"/>
          <w:i/>
          <w:iCs/>
          <w:sz w:val="22"/>
          <w:szCs w:val="22"/>
        </w:rPr>
        <w:tab/>
      </w:r>
      <w:r w:rsidRPr="007B30FA">
        <w:rPr>
          <w:rFonts w:ascii="Arial" w:hAnsi="Arial"/>
          <w:i/>
          <w:iCs/>
          <w:sz w:val="22"/>
          <w:szCs w:val="22"/>
        </w:rPr>
        <w:tab/>
      </w:r>
      <w:r w:rsidRPr="007B30FA">
        <w:rPr>
          <w:rFonts w:ascii="Arial" w:hAnsi="Arial"/>
          <w:i/>
          <w:iCs/>
          <w:sz w:val="22"/>
          <w:szCs w:val="22"/>
        </w:rPr>
        <w:tab/>
      </w:r>
      <w:r w:rsidRPr="007B30FA">
        <w:rPr>
          <w:rFonts w:ascii="Arial" w:hAnsi="Arial"/>
          <w:i/>
          <w:iCs/>
          <w:sz w:val="22"/>
          <w:szCs w:val="22"/>
        </w:rPr>
        <w:tab/>
      </w:r>
      <w:r w:rsidRPr="007B30FA">
        <w:rPr>
          <w:rFonts w:ascii="Arial" w:hAnsi="Arial"/>
          <w:i/>
          <w:iCs/>
          <w:sz w:val="22"/>
          <w:szCs w:val="22"/>
        </w:rPr>
        <w:tab/>
        <w:t xml:space="preserve">  </w:t>
      </w:r>
      <w:r w:rsidR="0065777E" w:rsidRPr="007B30FA">
        <w:rPr>
          <w:rFonts w:ascii="Arial" w:hAnsi="Arial"/>
          <w:i/>
          <w:iCs/>
          <w:sz w:val="22"/>
          <w:szCs w:val="22"/>
        </w:rPr>
        <w:t xml:space="preserve">                                                                                                                                                                </w:t>
      </w:r>
      <w:r w:rsidRPr="007B30FA">
        <w:rPr>
          <w:rFonts w:ascii="Arial" w:hAnsi="Arial"/>
          <w:i/>
          <w:iCs/>
          <w:sz w:val="22"/>
          <w:szCs w:val="22"/>
        </w:rPr>
        <w:t xml:space="preserve"> </w:t>
      </w:r>
      <w:r w:rsidR="00240B13" w:rsidRPr="007B30FA">
        <w:rPr>
          <w:rFonts w:ascii="Arial" w:hAnsi="Arial"/>
          <w:i/>
          <w:iCs/>
          <w:sz w:val="22"/>
          <w:szCs w:val="22"/>
        </w:rPr>
        <w:t xml:space="preserve">     </w:t>
      </w:r>
    </w:p>
    <w:p w14:paraId="1F92405A" w14:textId="77777777" w:rsidR="00240B13" w:rsidRPr="007B30FA" w:rsidRDefault="00240B13">
      <w:pPr>
        <w:pStyle w:val="BodyText"/>
        <w:rPr>
          <w:rFonts w:ascii="Arial" w:hAnsi="Arial"/>
          <w:b/>
          <w:bCs/>
          <w:sz w:val="22"/>
          <w:szCs w:val="22"/>
          <w:u w:val="single"/>
        </w:rPr>
      </w:pPr>
      <w:r w:rsidRPr="007B30FA">
        <w:rPr>
          <w:rFonts w:ascii="Arial" w:hAnsi="Arial"/>
          <w:b/>
          <w:bCs/>
          <w:i/>
          <w:iCs/>
          <w:sz w:val="22"/>
          <w:szCs w:val="22"/>
        </w:rPr>
        <w:t xml:space="preserve">                                                                                                                                                                                                     </w:t>
      </w:r>
      <w:r w:rsidR="007B30FA">
        <w:rPr>
          <w:rFonts w:ascii="Arial" w:hAnsi="Arial"/>
          <w:b/>
          <w:bCs/>
          <w:i/>
          <w:iCs/>
          <w:sz w:val="22"/>
          <w:szCs w:val="22"/>
        </w:rPr>
        <w:t xml:space="preserve">                 </w:t>
      </w:r>
      <w:r w:rsidRPr="007B30FA">
        <w:rPr>
          <w:rFonts w:ascii="Arial" w:hAnsi="Arial"/>
          <w:b/>
          <w:bCs/>
          <w:i/>
          <w:iCs/>
          <w:sz w:val="22"/>
          <w:szCs w:val="22"/>
        </w:rPr>
        <w:t xml:space="preserve">       </w:t>
      </w:r>
      <w:r w:rsidR="00490854" w:rsidRPr="007B30FA">
        <w:rPr>
          <w:rFonts w:ascii="Arial" w:hAnsi="Arial"/>
          <w:b/>
          <w:bCs/>
          <w:i/>
          <w:iCs/>
          <w:sz w:val="22"/>
          <w:szCs w:val="22"/>
          <w:u w:val="single"/>
        </w:rPr>
        <w:t>Season</w:t>
      </w:r>
      <w:r w:rsidR="00490854" w:rsidRPr="007B30FA">
        <w:rPr>
          <w:rFonts w:ascii="Arial" w:hAnsi="Arial"/>
          <w:b/>
          <w:bCs/>
          <w:sz w:val="22"/>
          <w:szCs w:val="22"/>
          <w:u w:val="single"/>
        </w:rPr>
        <w:t xml:space="preserve"> </w:t>
      </w:r>
    </w:p>
    <w:tbl>
      <w:tblPr>
        <w:tblW w:w="14768" w:type="dxa"/>
        <w:tblInd w:w="29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5070"/>
        <w:gridCol w:w="5025"/>
        <w:gridCol w:w="1005"/>
        <w:gridCol w:w="1542"/>
        <w:gridCol w:w="653"/>
        <w:gridCol w:w="623"/>
        <w:gridCol w:w="425"/>
        <w:gridCol w:w="425"/>
      </w:tblGrid>
      <w:tr w:rsidR="00490854" w:rsidRPr="007B30FA" w14:paraId="16959456" w14:textId="77777777" w:rsidTr="00642D94">
        <w:tc>
          <w:tcPr>
            <w:tcW w:w="507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DDDDDD"/>
          </w:tcPr>
          <w:p w14:paraId="48BB8168" w14:textId="77777777" w:rsidR="00490854" w:rsidRPr="007B30FA" w:rsidRDefault="00490854">
            <w:pPr>
              <w:pStyle w:val="TableContents"/>
              <w:jc w:val="center"/>
              <w:rPr>
                <w:rFonts w:ascii="Arial" w:hAnsi="Arial"/>
                <w:b/>
                <w:bCs/>
                <w:sz w:val="22"/>
                <w:szCs w:val="22"/>
              </w:rPr>
            </w:pPr>
            <w:r w:rsidRPr="007B30FA">
              <w:rPr>
                <w:rFonts w:ascii="Arial" w:hAnsi="Arial"/>
                <w:b/>
                <w:bCs/>
                <w:sz w:val="22"/>
                <w:szCs w:val="22"/>
              </w:rPr>
              <w:t>Actions</w:t>
            </w:r>
          </w:p>
        </w:tc>
        <w:tc>
          <w:tcPr>
            <w:tcW w:w="502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DDDDDD"/>
          </w:tcPr>
          <w:p w14:paraId="5C603BE9" w14:textId="77777777" w:rsidR="00490854" w:rsidRPr="007B30FA" w:rsidRDefault="00490854">
            <w:pPr>
              <w:pStyle w:val="TableContents"/>
              <w:jc w:val="center"/>
              <w:rPr>
                <w:rFonts w:ascii="Arial" w:hAnsi="Arial"/>
                <w:b/>
                <w:bCs/>
                <w:sz w:val="22"/>
                <w:szCs w:val="22"/>
              </w:rPr>
            </w:pPr>
            <w:r w:rsidRPr="007B30FA">
              <w:rPr>
                <w:rFonts w:ascii="Arial" w:hAnsi="Arial"/>
                <w:b/>
                <w:bCs/>
                <w:sz w:val="22"/>
                <w:szCs w:val="22"/>
              </w:rPr>
              <w:t>Success Criteria</w:t>
            </w:r>
          </w:p>
        </w:tc>
        <w:tc>
          <w:tcPr>
            <w:tcW w:w="100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DDDDDD"/>
          </w:tcPr>
          <w:p w14:paraId="72E73E45" w14:textId="77777777" w:rsidR="00490854" w:rsidRPr="007B30FA" w:rsidRDefault="00490854">
            <w:pPr>
              <w:pStyle w:val="TableContents"/>
              <w:jc w:val="center"/>
              <w:rPr>
                <w:rFonts w:ascii="Arial" w:hAnsi="Arial"/>
                <w:b/>
                <w:bCs/>
                <w:sz w:val="22"/>
                <w:szCs w:val="22"/>
              </w:rPr>
            </w:pPr>
            <w:r w:rsidRPr="007B30FA">
              <w:rPr>
                <w:rFonts w:ascii="Arial" w:hAnsi="Arial"/>
                <w:b/>
                <w:bCs/>
                <w:sz w:val="22"/>
                <w:szCs w:val="22"/>
              </w:rPr>
              <w:t>Cost</w:t>
            </w:r>
          </w:p>
        </w:tc>
        <w:tc>
          <w:tcPr>
            <w:tcW w:w="154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DDDDDD"/>
          </w:tcPr>
          <w:p w14:paraId="2C4CDB19" w14:textId="77777777" w:rsidR="00490854" w:rsidRPr="007B30FA" w:rsidRDefault="00490854">
            <w:pPr>
              <w:pStyle w:val="TableContents"/>
              <w:jc w:val="center"/>
              <w:rPr>
                <w:rFonts w:ascii="Arial" w:hAnsi="Arial"/>
                <w:b/>
                <w:bCs/>
                <w:sz w:val="22"/>
                <w:szCs w:val="22"/>
              </w:rPr>
            </w:pPr>
            <w:r w:rsidRPr="007B30FA">
              <w:rPr>
                <w:rFonts w:ascii="Arial" w:hAnsi="Arial"/>
                <w:b/>
                <w:bCs/>
                <w:sz w:val="22"/>
                <w:szCs w:val="22"/>
              </w:rPr>
              <w:t>Responsible</w:t>
            </w:r>
          </w:p>
        </w:tc>
        <w:tc>
          <w:tcPr>
            <w:tcW w:w="65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DDDDDD"/>
          </w:tcPr>
          <w:p w14:paraId="1B7E15A4" w14:textId="77777777" w:rsidR="00490854" w:rsidRPr="007B30FA" w:rsidRDefault="00490854">
            <w:pPr>
              <w:pStyle w:val="TableContents"/>
              <w:jc w:val="center"/>
              <w:rPr>
                <w:rFonts w:ascii="Arial" w:hAnsi="Arial"/>
                <w:b/>
                <w:bCs/>
                <w:sz w:val="22"/>
                <w:szCs w:val="22"/>
              </w:rPr>
            </w:pPr>
            <w:r w:rsidRPr="007B30FA">
              <w:rPr>
                <w:rFonts w:ascii="Arial" w:hAnsi="Arial"/>
                <w:b/>
                <w:bCs/>
                <w:sz w:val="22"/>
                <w:szCs w:val="22"/>
              </w:rPr>
              <w:t>Date</w:t>
            </w:r>
          </w:p>
        </w:tc>
        <w:tc>
          <w:tcPr>
            <w:tcW w:w="62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DDDDDD"/>
          </w:tcPr>
          <w:p w14:paraId="4F10F9F6" w14:textId="77777777" w:rsidR="00490854" w:rsidRPr="007B30FA" w:rsidRDefault="00490854">
            <w:pPr>
              <w:pStyle w:val="TableContents"/>
              <w:jc w:val="center"/>
              <w:rPr>
                <w:rFonts w:ascii="Arial" w:hAnsi="Arial"/>
                <w:b/>
                <w:bCs/>
                <w:sz w:val="22"/>
                <w:szCs w:val="22"/>
              </w:rPr>
            </w:pPr>
            <w:r w:rsidRPr="007B30FA">
              <w:rPr>
                <w:rFonts w:ascii="Arial" w:hAnsi="Arial"/>
                <w:b/>
                <w:bCs/>
                <w:sz w:val="22"/>
                <w:szCs w:val="22"/>
              </w:rPr>
              <w:t>2</w:t>
            </w:r>
            <w:r w:rsidR="00AE7007" w:rsidRPr="007B30FA">
              <w:rPr>
                <w:rFonts w:ascii="Arial" w:hAnsi="Arial"/>
                <w:b/>
                <w:bCs/>
                <w:sz w:val="22"/>
                <w:szCs w:val="22"/>
              </w:rPr>
              <w:t>5</w:t>
            </w:r>
          </w:p>
        </w:tc>
        <w:tc>
          <w:tcPr>
            <w:tcW w:w="42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DDDDDD"/>
          </w:tcPr>
          <w:p w14:paraId="595233D9" w14:textId="77777777" w:rsidR="00490854" w:rsidRPr="007B30FA" w:rsidRDefault="00490854">
            <w:pPr>
              <w:pStyle w:val="TableContents"/>
              <w:jc w:val="center"/>
              <w:rPr>
                <w:rFonts w:ascii="Arial" w:hAnsi="Arial"/>
                <w:b/>
                <w:bCs/>
                <w:sz w:val="22"/>
                <w:szCs w:val="22"/>
              </w:rPr>
            </w:pPr>
            <w:r w:rsidRPr="007B30FA">
              <w:rPr>
                <w:rFonts w:ascii="Arial" w:hAnsi="Arial"/>
                <w:b/>
                <w:bCs/>
                <w:sz w:val="22"/>
                <w:szCs w:val="22"/>
              </w:rPr>
              <w:t>2</w:t>
            </w:r>
            <w:r w:rsidR="00AE7007" w:rsidRPr="007B30FA">
              <w:rPr>
                <w:rFonts w:ascii="Arial" w:hAnsi="Arial"/>
                <w:b/>
                <w:bCs/>
                <w:sz w:val="22"/>
                <w:szCs w:val="22"/>
              </w:rPr>
              <w:t>6</w:t>
            </w:r>
          </w:p>
        </w:tc>
        <w:tc>
          <w:tcPr>
            <w:tcW w:w="42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DDDDD"/>
          </w:tcPr>
          <w:p w14:paraId="419BF1BC" w14:textId="77777777" w:rsidR="00490854" w:rsidRPr="007B30FA" w:rsidRDefault="00490854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b/>
                <w:bCs/>
                <w:sz w:val="22"/>
                <w:szCs w:val="22"/>
              </w:rPr>
              <w:t>2</w:t>
            </w:r>
            <w:r w:rsidR="00AE7007" w:rsidRPr="007B30FA">
              <w:rPr>
                <w:rFonts w:ascii="Arial" w:hAnsi="Arial"/>
                <w:b/>
                <w:bCs/>
                <w:sz w:val="22"/>
                <w:szCs w:val="22"/>
              </w:rPr>
              <w:t>7</w:t>
            </w:r>
          </w:p>
        </w:tc>
      </w:tr>
      <w:tr w:rsidR="00490854" w:rsidRPr="007B30FA" w14:paraId="53C9A332" w14:textId="77777777" w:rsidTr="00642D94">
        <w:tc>
          <w:tcPr>
            <w:tcW w:w="5070" w:type="dxa"/>
            <w:tcBorders>
              <w:left w:val="single" w:sz="1" w:space="0" w:color="000000"/>
              <w:bottom w:val="single" w:sz="1" w:space="0" w:color="000000"/>
            </w:tcBorders>
          </w:tcPr>
          <w:p w14:paraId="03687552" w14:textId="77777777" w:rsidR="00490854" w:rsidRPr="007B30FA" w:rsidRDefault="00AE7007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sz w:val="22"/>
                <w:szCs w:val="22"/>
              </w:rPr>
              <w:t>1.</w:t>
            </w:r>
            <w:r w:rsidR="00490854" w:rsidRPr="007B30FA">
              <w:rPr>
                <w:rFonts w:ascii="Arial" w:hAnsi="Arial"/>
                <w:sz w:val="22"/>
                <w:szCs w:val="22"/>
              </w:rPr>
              <w:t xml:space="preserve"> Increase participation in different forms of </w:t>
            </w:r>
            <w:r w:rsidR="0065777E" w:rsidRPr="007B30FA">
              <w:rPr>
                <w:rFonts w:ascii="Arial" w:hAnsi="Arial"/>
                <w:sz w:val="22"/>
                <w:szCs w:val="22"/>
              </w:rPr>
              <w:t>r</w:t>
            </w:r>
            <w:r w:rsidR="00490854" w:rsidRPr="007B30FA">
              <w:rPr>
                <w:rFonts w:ascii="Arial" w:hAnsi="Arial"/>
                <w:sz w:val="22"/>
                <w:szCs w:val="22"/>
              </w:rPr>
              <w:t>ugby over the next 3 years</w:t>
            </w:r>
          </w:p>
          <w:p w14:paraId="5969889B" w14:textId="77777777" w:rsidR="00490854" w:rsidRPr="007B30FA" w:rsidRDefault="00490854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  <w:p w14:paraId="40AA7687" w14:textId="77777777" w:rsidR="00490854" w:rsidRPr="007B30FA" w:rsidRDefault="00490854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  <w:p w14:paraId="6691F92D" w14:textId="77777777" w:rsidR="00490854" w:rsidRPr="007B30FA" w:rsidRDefault="00490854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5025" w:type="dxa"/>
            <w:tcBorders>
              <w:left w:val="single" w:sz="1" w:space="0" w:color="000000"/>
              <w:bottom w:val="single" w:sz="1" w:space="0" w:color="000000"/>
            </w:tcBorders>
          </w:tcPr>
          <w:p w14:paraId="09110EEA" w14:textId="77777777" w:rsidR="00490854" w:rsidRPr="007B30FA" w:rsidRDefault="00490854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sz w:val="22"/>
                <w:szCs w:val="22"/>
              </w:rPr>
              <w:t xml:space="preserve">Organise/ensure that the following are offered by </w:t>
            </w:r>
            <w:r w:rsidR="0065777E" w:rsidRPr="007B30FA">
              <w:rPr>
                <w:rFonts w:ascii="Arial" w:hAnsi="Arial"/>
                <w:sz w:val="22"/>
                <w:szCs w:val="22"/>
              </w:rPr>
              <w:t>c</w:t>
            </w:r>
            <w:r w:rsidRPr="007B30FA">
              <w:rPr>
                <w:rFonts w:ascii="Arial" w:hAnsi="Arial"/>
                <w:sz w:val="22"/>
                <w:szCs w:val="22"/>
              </w:rPr>
              <w:t>lubs or the CB</w:t>
            </w:r>
          </w:p>
          <w:p w14:paraId="6E75D922" w14:textId="77777777" w:rsidR="00AE7007" w:rsidRPr="007B30FA" w:rsidRDefault="00AE7007">
            <w:pPr>
              <w:pStyle w:val="TableContents"/>
              <w:snapToGrid w:val="0"/>
              <w:rPr>
                <w:rFonts w:ascii="Arial" w:hAnsi="Arial"/>
                <w:b/>
                <w:bCs/>
                <w:i/>
                <w:iCs/>
                <w:sz w:val="22"/>
                <w:szCs w:val="22"/>
              </w:rPr>
            </w:pPr>
          </w:p>
          <w:p w14:paraId="3A17DB0C" w14:textId="77777777" w:rsidR="00490854" w:rsidRPr="00642D94" w:rsidRDefault="00490854" w:rsidP="00642D94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642D94">
              <w:rPr>
                <w:rFonts w:ascii="Arial" w:hAnsi="Arial"/>
                <w:sz w:val="22"/>
                <w:szCs w:val="22"/>
              </w:rPr>
              <w:t>Walking/T</w:t>
            </w:r>
            <w:r w:rsidR="00EB1ABB" w:rsidRPr="00642D94">
              <w:rPr>
                <w:rFonts w:ascii="Arial" w:hAnsi="Arial"/>
                <w:sz w:val="22"/>
                <w:szCs w:val="22"/>
              </w:rPr>
              <w:t>1</w:t>
            </w:r>
            <w:r w:rsidRPr="00642D94">
              <w:rPr>
                <w:rFonts w:ascii="Arial" w:hAnsi="Arial"/>
                <w:sz w:val="22"/>
                <w:szCs w:val="22"/>
              </w:rPr>
              <w:t>/Wheelchair rugby</w:t>
            </w:r>
          </w:p>
          <w:p w14:paraId="403B3234" w14:textId="77777777" w:rsidR="00EB1ABB" w:rsidRPr="007B30FA" w:rsidRDefault="00EB1ABB" w:rsidP="00EB1ABB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  <w:p w14:paraId="3A01BC5F" w14:textId="77777777" w:rsidR="00EB1ABB" w:rsidRPr="007B30FA" w:rsidRDefault="00EB1ABB" w:rsidP="00EB1ABB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sz w:val="22"/>
                <w:szCs w:val="22"/>
              </w:rPr>
              <w:t>Club grants to organise T1 series</w:t>
            </w:r>
            <w:r w:rsidR="001A00B6" w:rsidRPr="007B30FA">
              <w:rPr>
                <w:rFonts w:ascii="Arial" w:hAnsi="Arial"/>
                <w:sz w:val="22"/>
                <w:szCs w:val="22"/>
              </w:rPr>
              <w:t xml:space="preserve"> </w:t>
            </w:r>
            <w:r w:rsidR="0065777E" w:rsidRPr="007B30FA">
              <w:rPr>
                <w:rFonts w:ascii="Arial" w:hAnsi="Arial"/>
                <w:sz w:val="22"/>
                <w:szCs w:val="22"/>
              </w:rPr>
              <w:t>e.g.</w:t>
            </w:r>
            <w:r w:rsidR="001A00B6" w:rsidRPr="007B30FA">
              <w:rPr>
                <w:rFonts w:ascii="Arial" w:hAnsi="Arial"/>
                <w:sz w:val="22"/>
                <w:szCs w:val="22"/>
              </w:rPr>
              <w:t xml:space="preserve"> summer T1 series – clubs apply for £200 to support a summer series or festival and report back on where grant was spent and how successful initiative was</w:t>
            </w:r>
          </w:p>
          <w:p w14:paraId="6FA46D4A" w14:textId="77777777" w:rsidR="003A3CC2" w:rsidRPr="007B30FA" w:rsidRDefault="003A3CC2" w:rsidP="00EB1ABB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  <w:p w14:paraId="1201957D" w14:textId="77777777" w:rsidR="003A3CC2" w:rsidRPr="007B30FA" w:rsidRDefault="003A3CC2" w:rsidP="00EB1ABB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sz w:val="22"/>
                <w:szCs w:val="22"/>
              </w:rPr>
              <w:t>CB annual walking rugby festival</w:t>
            </w:r>
          </w:p>
          <w:p w14:paraId="61D09B93" w14:textId="77777777" w:rsidR="00490854" w:rsidRPr="007B30FA" w:rsidRDefault="00490854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005" w:type="dxa"/>
            <w:tcBorders>
              <w:left w:val="single" w:sz="1" w:space="0" w:color="000000"/>
              <w:bottom w:val="single" w:sz="1" w:space="0" w:color="000000"/>
            </w:tcBorders>
          </w:tcPr>
          <w:p w14:paraId="1AED34F7" w14:textId="77777777" w:rsidR="00490854" w:rsidRPr="007B30FA" w:rsidRDefault="00490854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  <w:p w14:paraId="1915A40D" w14:textId="77777777" w:rsidR="00490854" w:rsidRPr="007B30FA" w:rsidRDefault="00490854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  <w:p w14:paraId="6E4342AA" w14:textId="77777777" w:rsidR="00490854" w:rsidRPr="007B30FA" w:rsidRDefault="00490854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542" w:type="dxa"/>
            <w:tcBorders>
              <w:left w:val="single" w:sz="1" w:space="0" w:color="000000"/>
              <w:bottom w:val="single" w:sz="1" w:space="0" w:color="000000"/>
            </w:tcBorders>
          </w:tcPr>
          <w:p w14:paraId="25615996" w14:textId="77777777" w:rsidR="00490854" w:rsidRPr="007B30FA" w:rsidRDefault="00490854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  <w:p w14:paraId="22B6A3A4" w14:textId="77777777" w:rsidR="00490854" w:rsidRPr="007B30FA" w:rsidRDefault="00490854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  <w:p w14:paraId="53B07D61" w14:textId="77777777" w:rsidR="00490854" w:rsidRPr="007B30FA" w:rsidRDefault="00490854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  <w:p w14:paraId="34C6D1EC" w14:textId="77777777" w:rsidR="00490854" w:rsidRPr="007B30FA" w:rsidRDefault="00490854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  <w:p w14:paraId="4A7022DA" w14:textId="77777777" w:rsidR="0065777E" w:rsidRPr="007B30FA" w:rsidRDefault="0065777E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  <w:p w14:paraId="4AF5D00C" w14:textId="77777777" w:rsidR="0065777E" w:rsidRPr="007B30FA" w:rsidRDefault="0065777E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  <w:p w14:paraId="533B47CE" w14:textId="77777777" w:rsidR="0065777E" w:rsidRPr="007B30FA" w:rsidRDefault="0065777E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  <w:p w14:paraId="243E95CF" w14:textId="77777777" w:rsidR="0065777E" w:rsidRPr="007B30FA" w:rsidRDefault="0065777E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  <w:p w14:paraId="1005F63A" w14:textId="77777777" w:rsidR="0065777E" w:rsidRPr="007B30FA" w:rsidRDefault="0065777E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  <w:p w14:paraId="4FC3C23F" w14:textId="77777777" w:rsidR="0065777E" w:rsidRPr="007B30FA" w:rsidRDefault="0065777E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  <w:p w14:paraId="23FFC70D" w14:textId="77777777" w:rsidR="0065777E" w:rsidRPr="007B30FA" w:rsidRDefault="0023455F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sz w:val="22"/>
                <w:szCs w:val="22"/>
              </w:rPr>
              <w:t>DR</w:t>
            </w:r>
          </w:p>
          <w:p w14:paraId="2684013C" w14:textId="77777777" w:rsidR="0065777E" w:rsidRPr="007B30FA" w:rsidRDefault="0065777E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653" w:type="dxa"/>
            <w:tcBorders>
              <w:left w:val="single" w:sz="1" w:space="0" w:color="000000"/>
              <w:bottom w:val="single" w:sz="1" w:space="0" w:color="000000"/>
            </w:tcBorders>
          </w:tcPr>
          <w:p w14:paraId="31302786" w14:textId="77777777" w:rsidR="00490854" w:rsidRPr="007B30FA" w:rsidRDefault="00490854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62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FFC000"/>
          </w:tcPr>
          <w:p w14:paraId="1F691985" w14:textId="77777777" w:rsidR="00490854" w:rsidRPr="007B30FA" w:rsidRDefault="00490854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25" w:type="dxa"/>
            <w:tcBorders>
              <w:left w:val="single" w:sz="1" w:space="0" w:color="000000"/>
              <w:bottom w:val="single" w:sz="1" w:space="0" w:color="000000"/>
            </w:tcBorders>
          </w:tcPr>
          <w:p w14:paraId="1E04D4FE" w14:textId="77777777" w:rsidR="00490854" w:rsidRPr="007B30FA" w:rsidRDefault="00490854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25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3A6BC74D" w14:textId="77777777" w:rsidR="00490854" w:rsidRPr="007B30FA" w:rsidRDefault="00490854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</w:tc>
      </w:tr>
      <w:tr w:rsidR="00490854" w:rsidRPr="007B30FA" w14:paraId="674EC82C" w14:textId="77777777" w:rsidTr="00642D94">
        <w:tc>
          <w:tcPr>
            <w:tcW w:w="5070" w:type="dxa"/>
            <w:tcBorders>
              <w:left w:val="single" w:sz="1" w:space="0" w:color="000000"/>
              <w:bottom w:val="single" w:sz="1" w:space="0" w:color="000000"/>
            </w:tcBorders>
          </w:tcPr>
          <w:p w14:paraId="7986A747" w14:textId="77777777" w:rsidR="00490854" w:rsidRPr="007B30FA" w:rsidRDefault="00490854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sz w:val="22"/>
                <w:szCs w:val="22"/>
              </w:rPr>
              <w:t>2</w:t>
            </w:r>
            <w:r w:rsidR="0065777E" w:rsidRPr="007B30FA">
              <w:rPr>
                <w:rFonts w:ascii="Arial" w:hAnsi="Arial"/>
                <w:sz w:val="22"/>
                <w:szCs w:val="22"/>
              </w:rPr>
              <w:t>.</w:t>
            </w:r>
            <w:r w:rsidRPr="007B30FA">
              <w:rPr>
                <w:rFonts w:ascii="Arial" w:hAnsi="Arial"/>
                <w:sz w:val="22"/>
                <w:szCs w:val="22"/>
              </w:rPr>
              <w:t xml:space="preserve"> </w:t>
            </w:r>
            <w:r w:rsidR="003A3CC2" w:rsidRPr="007B30FA">
              <w:rPr>
                <w:rFonts w:ascii="Arial" w:hAnsi="Arial"/>
                <w:sz w:val="22"/>
                <w:szCs w:val="22"/>
              </w:rPr>
              <w:t>Wider</w:t>
            </w:r>
            <w:r w:rsidRPr="007B30FA">
              <w:rPr>
                <w:rFonts w:ascii="Arial" w:hAnsi="Arial"/>
                <w:sz w:val="22"/>
                <w:szCs w:val="22"/>
              </w:rPr>
              <w:t xml:space="preserve"> participation in our SEND provision for 2025</w:t>
            </w:r>
            <w:r w:rsidR="003A3CC2" w:rsidRPr="007B30FA">
              <w:rPr>
                <w:rFonts w:ascii="Arial" w:hAnsi="Arial"/>
                <w:sz w:val="22"/>
                <w:szCs w:val="22"/>
              </w:rPr>
              <w:t>-26</w:t>
            </w:r>
          </w:p>
          <w:p w14:paraId="3DCC4122" w14:textId="77777777" w:rsidR="00490854" w:rsidRPr="007B30FA" w:rsidRDefault="00490854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  <w:p w14:paraId="5FEB9662" w14:textId="77777777" w:rsidR="00490854" w:rsidRPr="007B30FA" w:rsidRDefault="00490854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5025" w:type="dxa"/>
            <w:tcBorders>
              <w:left w:val="single" w:sz="1" w:space="0" w:color="000000"/>
              <w:bottom w:val="single" w:sz="1" w:space="0" w:color="000000"/>
            </w:tcBorders>
          </w:tcPr>
          <w:p w14:paraId="3375DCDA" w14:textId="64AB7BC2" w:rsidR="00490854" w:rsidRPr="007B30FA" w:rsidRDefault="00490854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sz w:val="22"/>
                <w:szCs w:val="22"/>
              </w:rPr>
              <w:t xml:space="preserve"> 1+ more </w:t>
            </w:r>
            <w:r w:rsidR="0065777E" w:rsidRPr="007B30FA">
              <w:rPr>
                <w:rFonts w:ascii="Arial" w:hAnsi="Arial"/>
                <w:sz w:val="22"/>
                <w:szCs w:val="22"/>
              </w:rPr>
              <w:t>c</w:t>
            </w:r>
            <w:r w:rsidRPr="007B30FA">
              <w:rPr>
                <w:rFonts w:ascii="Arial" w:hAnsi="Arial"/>
                <w:sz w:val="22"/>
                <w:szCs w:val="22"/>
              </w:rPr>
              <w:t>lubs offer SEND Increase funding by sponsorship - £2+k</w:t>
            </w:r>
          </w:p>
          <w:p w14:paraId="4BA66319" w14:textId="77777777" w:rsidR="00490854" w:rsidRPr="007B30FA" w:rsidRDefault="00490854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sz w:val="22"/>
                <w:szCs w:val="22"/>
              </w:rPr>
              <w:t>Get further support &amp; funding from OCC</w:t>
            </w:r>
          </w:p>
          <w:p w14:paraId="49348FFF" w14:textId="77777777" w:rsidR="00490854" w:rsidRPr="007B30FA" w:rsidRDefault="00490854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sz w:val="22"/>
                <w:szCs w:val="22"/>
              </w:rPr>
              <w:t xml:space="preserve">Offer (more) resources &amp; courses for </w:t>
            </w:r>
            <w:r w:rsidR="0065777E" w:rsidRPr="007B30FA">
              <w:rPr>
                <w:rFonts w:ascii="Arial" w:hAnsi="Arial"/>
                <w:sz w:val="22"/>
                <w:szCs w:val="22"/>
              </w:rPr>
              <w:t>c</w:t>
            </w:r>
            <w:r w:rsidRPr="007B30FA">
              <w:rPr>
                <w:rFonts w:ascii="Arial" w:hAnsi="Arial"/>
                <w:sz w:val="22"/>
                <w:szCs w:val="22"/>
              </w:rPr>
              <w:t xml:space="preserve">lubs </w:t>
            </w:r>
          </w:p>
          <w:p w14:paraId="00850248" w14:textId="77777777" w:rsidR="0065777E" w:rsidRPr="007B30FA" w:rsidRDefault="0065777E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  <w:p w14:paraId="09B53311" w14:textId="77777777" w:rsidR="00490854" w:rsidRPr="007B30FA" w:rsidRDefault="00490854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sz w:val="22"/>
                <w:szCs w:val="22"/>
              </w:rPr>
              <w:t>Provide a Mental Health course for coaches</w:t>
            </w:r>
          </w:p>
          <w:p w14:paraId="0774BB6B" w14:textId="77777777" w:rsidR="0065777E" w:rsidRPr="007B30FA" w:rsidRDefault="0065777E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  <w:p w14:paraId="2446A53E" w14:textId="77777777" w:rsidR="00490854" w:rsidRPr="007B30FA" w:rsidRDefault="00490854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sz w:val="22"/>
                <w:szCs w:val="22"/>
              </w:rPr>
              <w:t>Increase the Katie Peel Festival participation by 2 teams</w:t>
            </w:r>
          </w:p>
        </w:tc>
        <w:tc>
          <w:tcPr>
            <w:tcW w:w="1005" w:type="dxa"/>
            <w:tcBorders>
              <w:left w:val="single" w:sz="1" w:space="0" w:color="000000"/>
              <w:bottom w:val="single" w:sz="1" w:space="0" w:color="000000"/>
            </w:tcBorders>
          </w:tcPr>
          <w:p w14:paraId="453E018B" w14:textId="77777777" w:rsidR="00490854" w:rsidRPr="007B30FA" w:rsidRDefault="0023455F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sz w:val="22"/>
                <w:szCs w:val="22"/>
              </w:rPr>
              <w:t>1,500</w:t>
            </w:r>
          </w:p>
        </w:tc>
        <w:tc>
          <w:tcPr>
            <w:tcW w:w="1542" w:type="dxa"/>
            <w:tcBorders>
              <w:left w:val="single" w:sz="1" w:space="0" w:color="000000"/>
              <w:bottom w:val="single" w:sz="1" w:space="0" w:color="000000"/>
            </w:tcBorders>
          </w:tcPr>
          <w:p w14:paraId="76CE14A9" w14:textId="77777777" w:rsidR="00490854" w:rsidRPr="007B30FA" w:rsidRDefault="003A3CC2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sz w:val="22"/>
                <w:szCs w:val="22"/>
              </w:rPr>
              <w:t>DR</w:t>
            </w:r>
          </w:p>
        </w:tc>
        <w:tc>
          <w:tcPr>
            <w:tcW w:w="653" w:type="dxa"/>
            <w:tcBorders>
              <w:left w:val="single" w:sz="1" w:space="0" w:color="000000"/>
              <w:bottom w:val="single" w:sz="1" w:space="0" w:color="000000"/>
            </w:tcBorders>
          </w:tcPr>
          <w:p w14:paraId="5AFB93C6" w14:textId="77777777" w:rsidR="00490854" w:rsidRPr="007B30FA" w:rsidRDefault="00490854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62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92D050"/>
          </w:tcPr>
          <w:p w14:paraId="006100DB" w14:textId="77777777" w:rsidR="00490854" w:rsidRPr="007B30FA" w:rsidRDefault="00490854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25" w:type="dxa"/>
            <w:tcBorders>
              <w:left w:val="single" w:sz="1" w:space="0" w:color="000000"/>
              <w:bottom w:val="single" w:sz="1" w:space="0" w:color="000000"/>
            </w:tcBorders>
          </w:tcPr>
          <w:p w14:paraId="246A7095" w14:textId="77777777" w:rsidR="00490854" w:rsidRPr="007B30FA" w:rsidRDefault="00490854" w:rsidP="00AC2F56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25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226DBF40" w14:textId="77777777" w:rsidR="00490854" w:rsidRPr="007B30FA" w:rsidRDefault="00490854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</w:tc>
      </w:tr>
      <w:tr w:rsidR="00490854" w:rsidRPr="007B30FA" w14:paraId="1BA675B4" w14:textId="77777777" w:rsidTr="00642D94">
        <w:tc>
          <w:tcPr>
            <w:tcW w:w="5070" w:type="dxa"/>
            <w:tcBorders>
              <w:left w:val="single" w:sz="1" w:space="0" w:color="000000"/>
              <w:bottom w:val="single" w:sz="1" w:space="0" w:color="000000"/>
            </w:tcBorders>
          </w:tcPr>
          <w:p w14:paraId="54623C97" w14:textId="77777777" w:rsidR="00490854" w:rsidRPr="007B30FA" w:rsidRDefault="00490854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sz w:val="22"/>
                <w:szCs w:val="22"/>
              </w:rPr>
              <w:t xml:space="preserve">3. </w:t>
            </w:r>
            <w:r w:rsidR="003A3CC2" w:rsidRPr="007B30FA">
              <w:rPr>
                <w:rFonts w:ascii="Arial" w:hAnsi="Arial"/>
                <w:sz w:val="22"/>
                <w:szCs w:val="22"/>
              </w:rPr>
              <w:t xml:space="preserve">Support </w:t>
            </w:r>
            <w:r w:rsidR="001933F5">
              <w:rPr>
                <w:rFonts w:ascii="Arial" w:hAnsi="Arial"/>
                <w:sz w:val="22"/>
                <w:szCs w:val="22"/>
              </w:rPr>
              <w:t>and education content and courses for coaches and match officials in SEND delivery</w:t>
            </w:r>
            <w:r w:rsidR="003A3CC2" w:rsidRPr="007B30FA">
              <w:rPr>
                <w:rFonts w:ascii="Arial" w:hAnsi="Arial"/>
                <w:sz w:val="22"/>
                <w:szCs w:val="22"/>
              </w:rPr>
              <w:t xml:space="preserve"> </w:t>
            </w:r>
          </w:p>
        </w:tc>
        <w:tc>
          <w:tcPr>
            <w:tcW w:w="5025" w:type="dxa"/>
            <w:tcBorders>
              <w:left w:val="single" w:sz="1" w:space="0" w:color="000000"/>
              <w:bottom w:val="single" w:sz="1" w:space="0" w:color="000000"/>
            </w:tcBorders>
          </w:tcPr>
          <w:p w14:paraId="57BB4951" w14:textId="77777777" w:rsidR="00490854" w:rsidRPr="007B30FA" w:rsidRDefault="003A3CC2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sz w:val="22"/>
                <w:szCs w:val="22"/>
              </w:rPr>
              <w:t>Ensure coaches and match officials (CMOs) have access to relevant educational support and resources</w:t>
            </w:r>
          </w:p>
          <w:p w14:paraId="46F887CF" w14:textId="77777777" w:rsidR="003A3CC2" w:rsidRPr="007B30FA" w:rsidRDefault="003A3CC2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005" w:type="dxa"/>
            <w:tcBorders>
              <w:left w:val="single" w:sz="1" w:space="0" w:color="000000"/>
              <w:bottom w:val="single" w:sz="1" w:space="0" w:color="000000"/>
            </w:tcBorders>
          </w:tcPr>
          <w:p w14:paraId="477EF2CE" w14:textId="77777777" w:rsidR="00490854" w:rsidRPr="007B30FA" w:rsidRDefault="00490854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542" w:type="dxa"/>
            <w:tcBorders>
              <w:left w:val="single" w:sz="1" w:space="0" w:color="000000"/>
              <w:bottom w:val="single" w:sz="1" w:space="0" w:color="000000"/>
            </w:tcBorders>
          </w:tcPr>
          <w:p w14:paraId="6C35A42C" w14:textId="77777777" w:rsidR="00490854" w:rsidRPr="007B30FA" w:rsidRDefault="003A3CC2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sz w:val="22"/>
                <w:szCs w:val="22"/>
              </w:rPr>
              <w:t>GO &amp; DR</w:t>
            </w:r>
          </w:p>
        </w:tc>
        <w:tc>
          <w:tcPr>
            <w:tcW w:w="653" w:type="dxa"/>
            <w:tcBorders>
              <w:left w:val="single" w:sz="1" w:space="0" w:color="000000"/>
              <w:bottom w:val="single" w:sz="1" w:space="0" w:color="000000"/>
            </w:tcBorders>
          </w:tcPr>
          <w:p w14:paraId="60E815EE" w14:textId="77777777" w:rsidR="00490854" w:rsidRPr="007B30FA" w:rsidRDefault="00490854" w:rsidP="00AC2F56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62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92D050"/>
          </w:tcPr>
          <w:p w14:paraId="429E45AB" w14:textId="77777777" w:rsidR="00490854" w:rsidRPr="007B30FA" w:rsidRDefault="00490854" w:rsidP="00AC2F56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25" w:type="dxa"/>
            <w:tcBorders>
              <w:left w:val="single" w:sz="1" w:space="0" w:color="000000"/>
              <w:bottom w:val="single" w:sz="1" w:space="0" w:color="000000"/>
            </w:tcBorders>
          </w:tcPr>
          <w:p w14:paraId="4CE394C6" w14:textId="77777777" w:rsidR="00490854" w:rsidRPr="007B30FA" w:rsidRDefault="00490854" w:rsidP="00AC2F56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25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51CF6019" w14:textId="77777777" w:rsidR="00490854" w:rsidRPr="007B30FA" w:rsidRDefault="00490854" w:rsidP="00AC2F56">
            <w:pPr>
              <w:rPr>
                <w:rFonts w:ascii="Arial" w:hAnsi="Arial"/>
                <w:sz w:val="22"/>
                <w:szCs w:val="22"/>
              </w:rPr>
            </w:pPr>
          </w:p>
        </w:tc>
      </w:tr>
      <w:tr w:rsidR="00490854" w:rsidRPr="007B30FA" w14:paraId="378E590E" w14:textId="77777777" w:rsidTr="00642D94">
        <w:tc>
          <w:tcPr>
            <w:tcW w:w="5070" w:type="dxa"/>
            <w:tcBorders>
              <w:left w:val="single" w:sz="1" w:space="0" w:color="000000"/>
              <w:bottom w:val="single" w:sz="1" w:space="0" w:color="000000"/>
            </w:tcBorders>
          </w:tcPr>
          <w:p w14:paraId="5BFE2CF7" w14:textId="77777777" w:rsidR="00490854" w:rsidRPr="007B30FA" w:rsidRDefault="00490854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sz w:val="22"/>
                <w:szCs w:val="22"/>
              </w:rPr>
              <w:t xml:space="preserve">4. </w:t>
            </w:r>
            <w:r w:rsidR="003A3CC2" w:rsidRPr="007B30FA">
              <w:rPr>
                <w:rFonts w:ascii="Arial" w:hAnsi="Arial"/>
                <w:sz w:val="22"/>
                <w:szCs w:val="22"/>
              </w:rPr>
              <w:t>Further develop</w:t>
            </w:r>
            <w:r w:rsidRPr="007B30FA">
              <w:rPr>
                <w:rFonts w:ascii="Arial" w:hAnsi="Arial"/>
                <w:sz w:val="22"/>
                <w:szCs w:val="22"/>
              </w:rPr>
              <w:t xml:space="preserve"> links between clubs and schools</w:t>
            </w:r>
          </w:p>
        </w:tc>
        <w:tc>
          <w:tcPr>
            <w:tcW w:w="5025" w:type="dxa"/>
            <w:tcBorders>
              <w:left w:val="single" w:sz="1" w:space="0" w:color="000000"/>
              <w:bottom w:val="single" w:sz="1" w:space="0" w:color="000000"/>
            </w:tcBorders>
          </w:tcPr>
          <w:p w14:paraId="410FF0DF" w14:textId="77777777" w:rsidR="00490854" w:rsidRPr="007B30FA" w:rsidRDefault="001A00B6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sz w:val="22"/>
                <w:szCs w:val="22"/>
              </w:rPr>
              <w:t xml:space="preserve">Intro meeting with CSU and SRM, facilitate links between clubs and schools receiving delivery and appoint a </w:t>
            </w:r>
            <w:r w:rsidR="00CA152F" w:rsidRPr="007B30FA">
              <w:rPr>
                <w:rFonts w:ascii="Arial" w:hAnsi="Arial"/>
                <w:sz w:val="22"/>
                <w:szCs w:val="22"/>
              </w:rPr>
              <w:t>point of contact</w:t>
            </w:r>
            <w:r w:rsidRPr="007B30FA">
              <w:rPr>
                <w:rFonts w:ascii="Arial" w:hAnsi="Arial"/>
                <w:sz w:val="22"/>
                <w:szCs w:val="22"/>
              </w:rPr>
              <w:t xml:space="preserve"> for SRM to feed into the CB</w:t>
            </w:r>
          </w:p>
          <w:p w14:paraId="1B987F7E" w14:textId="77777777" w:rsidR="00CA152F" w:rsidRPr="007B30FA" w:rsidRDefault="00CA152F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  <w:p w14:paraId="445FCE81" w14:textId="77777777" w:rsidR="00CA152F" w:rsidRPr="00113D65" w:rsidRDefault="00CA152F" w:rsidP="00CA152F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113D65">
              <w:rPr>
                <w:rFonts w:ascii="Arial" w:hAnsi="Arial"/>
                <w:sz w:val="22"/>
                <w:szCs w:val="22"/>
              </w:rPr>
              <w:t>FW – CB U18 head coach has</w:t>
            </w:r>
          </w:p>
          <w:p w14:paraId="2A81FA84" w14:textId="77777777" w:rsidR="00CA152F" w:rsidRPr="007B30FA" w:rsidRDefault="00CA152F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113D65">
              <w:rPr>
                <w:rFonts w:ascii="Arial" w:hAnsi="Arial"/>
                <w:sz w:val="22"/>
                <w:szCs w:val="22"/>
              </w:rPr>
              <w:t xml:space="preserve">SRM to feed into the CB been speaking to schools – will get </w:t>
            </w:r>
            <w:proofErr w:type="gramStart"/>
            <w:r w:rsidRPr="00113D65">
              <w:rPr>
                <w:rFonts w:ascii="Arial" w:hAnsi="Arial"/>
                <w:sz w:val="22"/>
                <w:szCs w:val="22"/>
              </w:rPr>
              <w:t>a</w:t>
            </w:r>
            <w:proofErr w:type="gramEnd"/>
            <w:r w:rsidRPr="00113D65">
              <w:rPr>
                <w:rFonts w:ascii="Arial" w:hAnsi="Arial"/>
                <w:sz w:val="22"/>
                <w:szCs w:val="22"/>
              </w:rPr>
              <w:t xml:space="preserve"> update</w:t>
            </w:r>
          </w:p>
          <w:p w14:paraId="577450A6" w14:textId="77777777" w:rsidR="003A3CC2" w:rsidRPr="007B30FA" w:rsidRDefault="003A3CC2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005" w:type="dxa"/>
            <w:tcBorders>
              <w:left w:val="single" w:sz="1" w:space="0" w:color="000000"/>
              <w:bottom w:val="single" w:sz="1" w:space="0" w:color="000000"/>
            </w:tcBorders>
          </w:tcPr>
          <w:p w14:paraId="2446E113" w14:textId="77777777" w:rsidR="00490854" w:rsidRPr="007B30FA" w:rsidRDefault="00490854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sz w:val="22"/>
                <w:szCs w:val="22"/>
              </w:rPr>
              <w:lastRenderedPageBreak/>
              <w:t>Nil</w:t>
            </w:r>
          </w:p>
        </w:tc>
        <w:tc>
          <w:tcPr>
            <w:tcW w:w="1542" w:type="dxa"/>
            <w:tcBorders>
              <w:left w:val="single" w:sz="1" w:space="0" w:color="000000"/>
              <w:bottom w:val="single" w:sz="1" w:space="0" w:color="000000"/>
            </w:tcBorders>
          </w:tcPr>
          <w:p w14:paraId="4E35578A" w14:textId="5B15CB73" w:rsidR="00490854" w:rsidRPr="007B30FA" w:rsidRDefault="00530D74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sz w:val="22"/>
                <w:szCs w:val="22"/>
              </w:rPr>
              <w:t>JW</w:t>
            </w:r>
            <w:r w:rsidR="0023455F" w:rsidRPr="007B30FA">
              <w:rPr>
                <w:rFonts w:ascii="Arial" w:hAnsi="Arial"/>
                <w:sz w:val="22"/>
                <w:szCs w:val="22"/>
              </w:rPr>
              <w:t>/</w:t>
            </w:r>
            <w:r w:rsidR="00C659A1">
              <w:rPr>
                <w:rFonts w:ascii="Arial" w:hAnsi="Arial"/>
                <w:sz w:val="22"/>
                <w:szCs w:val="22"/>
              </w:rPr>
              <w:t>LC/</w:t>
            </w:r>
            <w:r w:rsidR="0023455F" w:rsidRPr="007B30FA">
              <w:rPr>
                <w:rFonts w:ascii="Arial" w:hAnsi="Arial"/>
                <w:sz w:val="22"/>
                <w:szCs w:val="22"/>
              </w:rPr>
              <w:t>FW</w:t>
            </w:r>
          </w:p>
        </w:tc>
        <w:tc>
          <w:tcPr>
            <w:tcW w:w="653" w:type="dxa"/>
            <w:tcBorders>
              <w:left w:val="single" w:sz="1" w:space="0" w:color="000000"/>
              <w:bottom w:val="single" w:sz="1" w:space="0" w:color="000000"/>
            </w:tcBorders>
          </w:tcPr>
          <w:p w14:paraId="6F6C2777" w14:textId="77777777" w:rsidR="00490854" w:rsidRPr="007B30FA" w:rsidRDefault="00490854" w:rsidP="00AC2F56">
            <w:pPr>
              <w:rPr>
                <w:rFonts w:ascii="Arial" w:hAnsi="Arial"/>
                <w:b/>
                <w:bCs/>
                <w:sz w:val="22"/>
                <w:szCs w:val="22"/>
                <w:shd w:val="clear" w:color="auto" w:fill="FFCC00"/>
              </w:rPr>
            </w:pPr>
          </w:p>
        </w:tc>
        <w:tc>
          <w:tcPr>
            <w:tcW w:w="62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FFC000"/>
          </w:tcPr>
          <w:p w14:paraId="2332F45F" w14:textId="77777777" w:rsidR="00490854" w:rsidRPr="007B30FA" w:rsidRDefault="00490854" w:rsidP="00AC2F56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25" w:type="dxa"/>
            <w:tcBorders>
              <w:left w:val="single" w:sz="1" w:space="0" w:color="000000"/>
              <w:bottom w:val="single" w:sz="1" w:space="0" w:color="000000"/>
            </w:tcBorders>
          </w:tcPr>
          <w:p w14:paraId="74D5A8F7" w14:textId="77777777" w:rsidR="00490854" w:rsidRPr="007B30FA" w:rsidRDefault="00490854" w:rsidP="00AC2F56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25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3BFFE5F" w14:textId="77777777" w:rsidR="00490854" w:rsidRPr="007B30FA" w:rsidRDefault="00490854" w:rsidP="00AC2F56">
            <w:pPr>
              <w:rPr>
                <w:rFonts w:ascii="Arial" w:hAnsi="Arial"/>
                <w:sz w:val="22"/>
                <w:szCs w:val="22"/>
              </w:rPr>
            </w:pPr>
          </w:p>
        </w:tc>
      </w:tr>
      <w:tr w:rsidR="00490854" w:rsidRPr="007B30FA" w14:paraId="2D852B28" w14:textId="77777777" w:rsidTr="00472D06">
        <w:tc>
          <w:tcPr>
            <w:tcW w:w="5070" w:type="dxa"/>
            <w:tcBorders>
              <w:left w:val="single" w:sz="1" w:space="0" w:color="000000"/>
              <w:bottom w:val="single" w:sz="1" w:space="0" w:color="000000"/>
            </w:tcBorders>
          </w:tcPr>
          <w:p w14:paraId="6AFB400E" w14:textId="77777777" w:rsidR="00490854" w:rsidRPr="007B30FA" w:rsidRDefault="00AE7007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sz w:val="22"/>
                <w:szCs w:val="22"/>
              </w:rPr>
              <w:t>5</w:t>
            </w:r>
            <w:r w:rsidR="00490854" w:rsidRPr="007B30FA">
              <w:rPr>
                <w:rFonts w:ascii="Arial" w:hAnsi="Arial"/>
                <w:sz w:val="22"/>
                <w:szCs w:val="22"/>
              </w:rPr>
              <w:t>. Increase the profile of Oxfordshire as a County</w:t>
            </w:r>
          </w:p>
        </w:tc>
        <w:tc>
          <w:tcPr>
            <w:tcW w:w="5025" w:type="dxa"/>
            <w:tcBorders>
              <w:left w:val="single" w:sz="1" w:space="0" w:color="000000"/>
              <w:bottom w:val="single" w:sz="1" w:space="0" w:color="000000"/>
            </w:tcBorders>
          </w:tcPr>
          <w:p w14:paraId="43D54E59" w14:textId="77777777" w:rsidR="00490854" w:rsidRPr="007B30FA" w:rsidRDefault="00490854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sz w:val="22"/>
                <w:szCs w:val="22"/>
              </w:rPr>
              <w:t xml:space="preserve">Enter Adult Male, Women’s teams into the County Championship </w:t>
            </w:r>
          </w:p>
          <w:p w14:paraId="692B9082" w14:textId="77777777" w:rsidR="000E6B3F" w:rsidRPr="007B30FA" w:rsidRDefault="000E6B3F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  <w:p w14:paraId="4753C5CF" w14:textId="617A80C7" w:rsidR="00490854" w:rsidRPr="007B30FA" w:rsidRDefault="00490854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sz w:val="22"/>
                <w:szCs w:val="22"/>
              </w:rPr>
              <w:t>Establish U/20s squad earlier in the season</w:t>
            </w:r>
          </w:p>
        </w:tc>
        <w:tc>
          <w:tcPr>
            <w:tcW w:w="1005" w:type="dxa"/>
            <w:tcBorders>
              <w:left w:val="single" w:sz="1" w:space="0" w:color="000000"/>
              <w:bottom w:val="single" w:sz="1" w:space="0" w:color="000000"/>
            </w:tcBorders>
          </w:tcPr>
          <w:p w14:paraId="73D87654" w14:textId="77777777" w:rsidR="00490854" w:rsidRPr="007B30FA" w:rsidRDefault="00490854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542" w:type="dxa"/>
            <w:tcBorders>
              <w:left w:val="single" w:sz="1" w:space="0" w:color="000000"/>
              <w:bottom w:val="single" w:sz="1" w:space="0" w:color="000000"/>
            </w:tcBorders>
          </w:tcPr>
          <w:p w14:paraId="52407671" w14:textId="77777777" w:rsidR="00490854" w:rsidRDefault="00490854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sz w:val="22"/>
                <w:szCs w:val="22"/>
              </w:rPr>
              <w:t>DB &amp; CW</w:t>
            </w:r>
          </w:p>
          <w:p w14:paraId="76F75B6E" w14:textId="77777777" w:rsidR="00DF3149" w:rsidRDefault="00DF3149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  <w:p w14:paraId="4BABA4C9" w14:textId="77777777" w:rsidR="001038D4" w:rsidRDefault="001038D4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  <w:p w14:paraId="58116CAA" w14:textId="33AB3F64" w:rsidR="00C40A65" w:rsidRPr="007B30FA" w:rsidRDefault="00C40A65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DF3149">
              <w:rPr>
                <w:rFonts w:ascii="Arial" w:hAnsi="Arial"/>
                <w:sz w:val="22"/>
                <w:szCs w:val="22"/>
              </w:rPr>
              <w:t>FW(U20)</w:t>
            </w:r>
          </w:p>
          <w:p w14:paraId="48AF4BA3" w14:textId="77777777" w:rsidR="00490854" w:rsidRPr="007B30FA" w:rsidRDefault="00490854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653" w:type="dxa"/>
            <w:tcBorders>
              <w:left w:val="single" w:sz="1" w:space="0" w:color="000000"/>
              <w:bottom w:val="single" w:sz="1" w:space="0" w:color="000000"/>
            </w:tcBorders>
          </w:tcPr>
          <w:p w14:paraId="07F59AD0" w14:textId="77777777" w:rsidR="00490854" w:rsidRPr="007B30FA" w:rsidRDefault="00490854">
            <w:pPr>
              <w:pStyle w:val="TableContents"/>
              <w:snapToGrid w:val="0"/>
              <w:rPr>
                <w:rFonts w:ascii="Arial" w:hAnsi="Arial"/>
                <w:sz w:val="22"/>
                <w:szCs w:val="22"/>
                <w:shd w:val="clear" w:color="auto" w:fill="66FF00"/>
              </w:rPr>
            </w:pPr>
          </w:p>
        </w:tc>
        <w:tc>
          <w:tcPr>
            <w:tcW w:w="62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92D050"/>
          </w:tcPr>
          <w:p w14:paraId="7440D4EF" w14:textId="77777777" w:rsidR="00490854" w:rsidRPr="007B30FA" w:rsidRDefault="00490854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25" w:type="dxa"/>
            <w:tcBorders>
              <w:left w:val="single" w:sz="1" w:space="0" w:color="000000"/>
              <w:bottom w:val="single" w:sz="1" w:space="0" w:color="000000"/>
            </w:tcBorders>
          </w:tcPr>
          <w:p w14:paraId="7635B794" w14:textId="77777777" w:rsidR="00490854" w:rsidRPr="007B30FA" w:rsidRDefault="00490854" w:rsidP="00AC2F56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25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05D09232" w14:textId="77777777" w:rsidR="00490854" w:rsidRPr="007B30FA" w:rsidRDefault="00490854" w:rsidP="00AC2F56">
            <w:pPr>
              <w:rPr>
                <w:rFonts w:ascii="Arial" w:hAnsi="Arial"/>
                <w:sz w:val="22"/>
                <w:szCs w:val="22"/>
              </w:rPr>
            </w:pPr>
          </w:p>
        </w:tc>
      </w:tr>
      <w:tr w:rsidR="000E6B3F" w:rsidRPr="007B30FA" w14:paraId="01BE1B2B" w14:textId="77777777" w:rsidTr="00C40A65">
        <w:tc>
          <w:tcPr>
            <w:tcW w:w="5070" w:type="dxa"/>
            <w:tcBorders>
              <w:left w:val="single" w:sz="1" w:space="0" w:color="000000"/>
              <w:bottom w:val="single" w:sz="1" w:space="0" w:color="000000"/>
            </w:tcBorders>
          </w:tcPr>
          <w:p w14:paraId="68D570B3" w14:textId="77777777" w:rsidR="000E6B3F" w:rsidRPr="007B30FA" w:rsidRDefault="00AC2F56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sz w:val="22"/>
                <w:szCs w:val="22"/>
              </w:rPr>
              <w:t xml:space="preserve">6. </w:t>
            </w:r>
            <w:r w:rsidR="000E6B3F" w:rsidRPr="007B30FA">
              <w:rPr>
                <w:rFonts w:ascii="Arial" w:hAnsi="Arial"/>
                <w:sz w:val="22"/>
                <w:szCs w:val="22"/>
              </w:rPr>
              <w:t>Provision of ‘Speak Up’ campaign at quarterly club meetings</w:t>
            </w:r>
          </w:p>
        </w:tc>
        <w:tc>
          <w:tcPr>
            <w:tcW w:w="5025" w:type="dxa"/>
            <w:tcBorders>
              <w:left w:val="single" w:sz="1" w:space="0" w:color="000000"/>
              <w:bottom w:val="single" w:sz="1" w:space="0" w:color="000000"/>
            </w:tcBorders>
          </w:tcPr>
          <w:p w14:paraId="5F5174B1" w14:textId="77777777" w:rsidR="000E6B3F" w:rsidRPr="007B30FA" w:rsidRDefault="000E6B3F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sz w:val="22"/>
                <w:szCs w:val="22"/>
              </w:rPr>
              <w:t>Delivery of ‘Speak Up’ at least one quarterly Club Meeting</w:t>
            </w:r>
          </w:p>
        </w:tc>
        <w:tc>
          <w:tcPr>
            <w:tcW w:w="1005" w:type="dxa"/>
            <w:tcBorders>
              <w:left w:val="single" w:sz="1" w:space="0" w:color="000000"/>
              <w:bottom w:val="single" w:sz="1" w:space="0" w:color="000000"/>
            </w:tcBorders>
          </w:tcPr>
          <w:p w14:paraId="52F69932" w14:textId="77777777" w:rsidR="000E6B3F" w:rsidRPr="007B30FA" w:rsidRDefault="000E6B3F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542" w:type="dxa"/>
            <w:tcBorders>
              <w:left w:val="single" w:sz="1" w:space="0" w:color="000000"/>
              <w:bottom w:val="single" w:sz="1" w:space="0" w:color="000000"/>
            </w:tcBorders>
          </w:tcPr>
          <w:p w14:paraId="595FE668" w14:textId="77777777" w:rsidR="000E6B3F" w:rsidRPr="007B30FA" w:rsidRDefault="00AC2F56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sz w:val="22"/>
                <w:szCs w:val="22"/>
              </w:rPr>
              <w:t>GO/DR</w:t>
            </w:r>
          </w:p>
        </w:tc>
        <w:tc>
          <w:tcPr>
            <w:tcW w:w="653" w:type="dxa"/>
            <w:tcBorders>
              <w:left w:val="single" w:sz="1" w:space="0" w:color="000000"/>
              <w:bottom w:val="single" w:sz="1" w:space="0" w:color="000000"/>
            </w:tcBorders>
          </w:tcPr>
          <w:p w14:paraId="4F171C6A" w14:textId="77777777" w:rsidR="000E6B3F" w:rsidRPr="007B30FA" w:rsidRDefault="000E6B3F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62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FFC000"/>
          </w:tcPr>
          <w:p w14:paraId="44A9F948" w14:textId="77777777" w:rsidR="000E6B3F" w:rsidRPr="007B30FA" w:rsidRDefault="000E6B3F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25" w:type="dxa"/>
            <w:tcBorders>
              <w:left w:val="single" w:sz="1" w:space="0" w:color="000000"/>
              <w:bottom w:val="single" w:sz="1" w:space="0" w:color="000000"/>
            </w:tcBorders>
          </w:tcPr>
          <w:p w14:paraId="47CD12C7" w14:textId="77777777" w:rsidR="000E6B3F" w:rsidRPr="007B30FA" w:rsidRDefault="000E6B3F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25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21562B0B" w14:textId="77777777" w:rsidR="000E6B3F" w:rsidRPr="007B30FA" w:rsidRDefault="000E6B3F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</w:tc>
      </w:tr>
      <w:tr w:rsidR="00670F6E" w:rsidRPr="007B30FA" w14:paraId="3BD97F99" w14:textId="77777777" w:rsidTr="00642D94">
        <w:tc>
          <w:tcPr>
            <w:tcW w:w="5070" w:type="dxa"/>
            <w:tcBorders>
              <w:left w:val="single" w:sz="1" w:space="0" w:color="000000"/>
              <w:bottom w:val="single" w:sz="1" w:space="0" w:color="000000"/>
            </w:tcBorders>
          </w:tcPr>
          <w:p w14:paraId="7524EFC0" w14:textId="77777777" w:rsidR="00670F6E" w:rsidRPr="007B30FA" w:rsidRDefault="00670F6E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sz w:val="22"/>
                <w:szCs w:val="22"/>
              </w:rPr>
              <w:t xml:space="preserve">7. Facilities support to clubs.  To promote facility audit to clubs </w:t>
            </w:r>
          </w:p>
        </w:tc>
        <w:tc>
          <w:tcPr>
            <w:tcW w:w="5025" w:type="dxa"/>
            <w:tcBorders>
              <w:left w:val="single" w:sz="1" w:space="0" w:color="000000"/>
              <w:bottom w:val="single" w:sz="1" w:space="0" w:color="000000"/>
            </w:tcBorders>
          </w:tcPr>
          <w:p w14:paraId="250E7C42" w14:textId="77777777" w:rsidR="00670F6E" w:rsidRPr="007B30FA" w:rsidRDefault="00670F6E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sz w:val="22"/>
                <w:szCs w:val="22"/>
              </w:rPr>
              <w:t>Aim for 90% completion rate</w:t>
            </w:r>
            <w:r w:rsidR="00530D74" w:rsidRPr="007B30FA">
              <w:rPr>
                <w:rFonts w:ascii="Arial" w:hAnsi="Arial"/>
                <w:sz w:val="22"/>
                <w:szCs w:val="22"/>
              </w:rPr>
              <w:t>.</w:t>
            </w:r>
            <w:r w:rsidRPr="007B30FA">
              <w:rPr>
                <w:rFonts w:ascii="Arial" w:hAnsi="Arial"/>
                <w:sz w:val="22"/>
                <w:szCs w:val="22"/>
              </w:rPr>
              <w:t xml:space="preserve"> </w:t>
            </w:r>
            <w:r w:rsidR="00530D74" w:rsidRPr="007B30FA">
              <w:rPr>
                <w:rFonts w:ascii="Arial" w:hAnsi="Arial"/>
                <w:sz w:val="22"/>
                <w:szCs w:val="22"/>
              </w:rPr>
              <w:t>W</w:t>
            </w:r>
            <w:r w:rsidRPr="007B30FA">
              <w:rPr>
                <w:rFonts w:ascii="Arial" w:hAnsi="Arial"/>
                <w:sz w:val="22"/>
                <w:szCs w:val="22"/>
              </w:rPr>
              <w:t>ork with RFU facility team to prioritise club needs and identify clubs for support</w:t>
            </w:r>
            <w:r w:rsidR="00530D74" w:rsidRPr="007B30FA">
              <w:rPr>
                <w:rFonts w:ascii="Arial" w:hAnsi="Arial"/>
                <w:sz w:val="22"/>
                <w:szCs w:val="22"/>
              </w:rPr>
              <w:t>.</w:t>
            </w:r>
            <w:r w:rsidRPr="007B30FA">
              <w:rPr>
                <w:rFonts w:ascii="Arial" w:hAnsi="Arial"/>
                <w:sz w:val="22"/>
                <w:szCs w:val="22"/>
              </w:rPr>
              <w:t xml:space="preserve"> </w:t>
            </w:r>
            <w:r w:rsidR="00530D74" w:rsidRPr="007B30FA">
              <w:rPr>
                <w:rFonts w:ascii="Arial" w:hAnsi="Arial"/>
                <w:sz w:val="22"/>
                <w:szCs w:val="22"/>
              </w:rPr>
              <w:t>F</w:t>
            </w:r>
            <w:r w:rsidRPr="007B30FA">
              <w:rPr>
                <w:rFonts w:ascii="Arial" w:hAnsi="Arial"/>
                <w:sz w:val="22"/>
                <w:szCs w:val="22"/>
              </w:rPr>
              <w:t>urther support clubs with facility grants</w:t>
            </w:r>
          </w:p>
        </w:tc>
        <w:tc>
          <w:tcPr>
            <w:tcW w:w="1005" w:type="dxa"/>
            <w:tcBorders>
              <w:left w:val="single" w:sz="1" w:space="0" w:color="000000"/>
              <w:bottom w:val="single" w:sz="1" w:space="0" w:color="000000"/>
            </w:tcBorders>
          </w:tcPr>
          <w:p w14:paraId="37C1C2EC" w14:textId="77777777" w:rsidR="00670F6E" w:rsidRPr="007B30FA" w:rsidRDefault="00670F6E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542" w:type="dxa"/>
            <w:tcBorders>
              <w:left w:val="single" w:sz="1" w:space="0" w:color="000000"/>
              <w:bottom w:val="single" w:sz="1" w:space="0" w:color="000000"/>
            </w:tcBorders>
          </w:tcPr>
          <w:p w14:paraId="1F5FB47F" w14:textId="77777777" w:rsidR="00670F6E" w:rsidRPr="007B30FA" w:rsidRDefault="00670F6E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sz w:val="22"/>
                <w:szCs w:val="22"/>
              </w:rPr>
              <w:t>PB/</w:t>
            </w:r>
            <w:r w:rsidR="00D92E6B" w:rsidRPr="007B30FA">
              <w:rPr>
                <w:rFonts w:ascii="Arial" w:hAnsi="Arial"/>
                <w:sz w:val="22"/>
                <w:szCs w:val="22"/>
              </w:rPr>
              <w:t>RW/Jay Bowers</w:t>
            </w:r>
          </w:p>
        </w:tc>
        <w:tc>
          <w:tcPr>
            <w:tcW w:w="653" w:type="dxa"/>
            <w:tcBorders>
              <w:left w:val="single" w:sz="1" w:space="0" w:color="000000"/>
              <w:bottom w:val="single" w:sz="1" w:space="0" w:color="000000"/>
            </w:tcBorders>
          </w:tcPr>
          <w:p w14:paraId="359C4108" w14:textId="77777777" w:rsidR="00670F6E" w:rsidRPr="007B30FA" w:rsidRDefault="00670F6E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62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92D050"/>
          </w:tcPr>
          <w:p w14:paraId="4677A207" w14:textId="77777777" w:rsidR="00670F6E" w:rsidRPr="007B30FA" w:rsidRDefault="00670F6E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25" w:type="dxa"/>
            <w:tcBorders>
              <w:left w:val="single" w:sz="1" w:space="0" w:color="000000"/>
              <w:bottom w:val="single" w:sz="1" w:space="0" w:color="000000"/>
            </w:tcBorders>
          </w:tcPr>
          <w:p w14:paraId="768FC360" w14:textId="77777777" w:rsidR="00670F6E" w:rsidRPr="007B30FA" w:rsidRDefault="00670F6E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25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04473C1B" w14:textId="77777777" w:rsidR="00670F6E" w:rsidRPr="007B30FA" w:rsidRDefault="00670F6E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</w:tc>
      </w:tr>
      <w:tr w:rsidR="00D92E6B" w:rsidRPr="007B30FA" w14:paraId="4FA309FF" w14:textId="77777777" w:rsidTr="00642D94">
        <w:tc>
          <w:tcPr>
            <w:tcW w:w="5070" w:type="dxa"/>
            <w:tcBorders>
              <w:left w:val="single" w:sz="1" w:space="0" w:color="000000"/>
              <w:bottom w:val="single" w:sz="1" w:space="0" w:color="000000"/>
            </w:tcBorders>
          </w:tcPr>
          <w:p w14:paraId="2200D55E" w14:textId="77777777" w:rsidR="00D92E6B" w:rsidRPr="007B30FA" w:rsidRDefault="000E04EE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sz w:val="22"/>
                <w:szCs w:val="22"/>
              </w:rPr>
              <w:t xml:space="preserve">8.  Rugby Safe – </w:t>
            </w:r>
          </w:p>
          <w:p w14:paraId="15064740" w14:textId="77777777" w:rsidR="000E04EE" w:rsidRPr="007B30FA" w:rsidRDefault="000E04EE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  <w:p w14:paraId="2CE81C65" w14:textId="77777777" w:rsidR="000E04EE" w:rsidRPr="007B30FA" w:rsidRDefault="000E04EE" w:rsidP="000E04EE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sz w:val="22"/>
                <w:szCs w:val="22"/>
              </w:rPr>
              <w:t>Supporting clubs with first aid provision and injury reporting</w:t>
            </w:r>
          </w:p>
          <w:p w14:paraId="5F9626BB" w14:textId="77777777" w:rsidR="000E04EE" w:rsidRPr="007B30FA" w:rsidRDefault="000E04EE" w:rsidP="000E04EE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  <w:p w14:paraId="1E58BE2F" w14:textId="77777777" w:rsidR="000E04EE" w:rsidRPr="007B30FA" w:rsidRDefault="000E04EE" w:rsidP="000E04EE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sz w:val="22"/>
                <w:szCs w:val="22"/>
              </w:rPr>
              <w:t xml:space="preserve">Engage and support </w:t>
            </w:r>
            <w:r w:rsidR="00530D74" w:rsidRPr="007B30FA">
              <w:rPr>
                <w:rFonts w:ascii="Arial" w:hAnsi="Arial"/>
                <w:sz w:val="22"/>
                <w:szCs w:val="22"/>
              </w:rPr>
              <w:t>c</w:t>
            </w:r>
            <w:r w:rsidRPr="007B30FA">
              <w:rPr>
                <w:rFonts w:ascii="Arial" w:hAnsi="Arial"/>
                <w:sz w:val="22"/>
                <w:szCs w:val="22"/>
              </w:rPr>
              <w:t xml:space="preserve">lub Rugby Safe </w:t>
            </w:r>
            <w:r w:rsidR="00530D74" w:rsidRPr="007B30FA">
              <w:rPr>
                <w:rFonts w:ascii="Arial" w:hAnsi="Arial"/>
                <w:sz w:val="22"/>
                <w:szCs w:val="22"/>
              </w:rPr>
              <w:t>l</w:t>
            </w:r>
            <w:r w:rsidRPr="007B30FA">
              <w:rPr>
                <w:rFonts w:ascii="Arial" w:hAnsi="Arial"/>
                <w:sz w:val="22"/>
                <w:szCs w:val="22"/>
              </w:rPr>
              <w:t>eads</w:t>
            </w:r>
          </w:p>
          <w:p w14:paraId="4D84DA47" w14:textId="77777777" w:rsidR="000E04EE" w:rsidRPr="007B30FA" w:rsidRDefault="000E04EE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5025" w:type="dxa"/>
            <w:tcBorders>
              <w:left w:val="single" w:sz="1" w:space="0" w:color="000000"/>
              <w:bottom w:val="single" w:sz="1" w:space="0" w:color="000000"/>
            </w:tcBorders>
          </w:tcPr>
          <w:p w14:paraId="7CB6C163" w14:textId="77777777" w:rsidR="000E04EE" w:rsidRPr="007B30FA" w:rsidRDefault="000E04EE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  <w:p w14:paraId="0A25ECE0" w14:textId="77777777" w:rsidR="000E04EE" w:rsidRPr="007B30FA" w:rsidRDefault="000E04EE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  <w:p w14:paraId="6BFD153B" w14:textId="77777777" w:rsidR="000E04EE" w:rsidRPr="007B30FA" w:rsidRDefault="000E04EE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sz w:val="22"/>
                <w:szCs w:val="22"/>
              </w:rPr>
              <w:t>Regular updates via email/</w:t>
            </w:r>
            <w:r w:rsidR="00530D74" w:rsidRPr="007B30FA">
              <w:rPr>
                <w:rFonts w:ascii="Arial" w:hAnsi="Arial"/>
                <w:sz w:val="22"/>
                <w:szCs w:val="22"/>
              </w:rPr>
              <w:t>WhatsApp</w:t>
            </w:r>
            <w:r w:rsidRPr="007B30FA">
              <w:rPr>
                <w:rFonts w:ascii="Arial" w:hAnsi="Arial"/>
                <w:sz w:val="22"/>
                <w:szCs w:val="22"/>
              </w:rPr>
              <w:t>/forums</w:t>
            </w:r>
          </w:p>
          <w:p w14:paraId="672459B0" w14:textId="77777777" w:rsidR="000E04EE" w:rsidRPr="007B30FA" w:rsidRDefault="000E04EE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  <w:p w14:paraId="7891AC72" w14:textId="77777777" w:rsidR="000E04EE" w:rsidRPr="007B30FA" w:rsidRDefault="000E04EE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  <w:p w14:paraId="079186C1" w14:textId="77777777" w:rsidR="000E04EE" w:rsidRPr="007B30FA" w:rsidRDefault="000E04EE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sz w:val="22"/>
                <w:szCs w:val="22"/>
              </w:rPr>
              <w:t xml:space="preserve">2 x F2F forums; online virtual </w:t>
            </w:r>
            <w:r w:rsidR="00530D74" w:rsidRPr="007B30FA">
              <w:rPr>
                <w:rFonts w:ascii="Arial" w:hAnsi="Arial"/>
                <w:sz w:val="22"/>
                <w:szCs w:val="22"/>
              </w:rPr>
              <w:t>catch-up</w:t>
            </w:r>
            <w:r w:rsidRPr="007B30FA">
              <w:rPr>
                <w:rFonts w:ascii="Arial" w:hAnsi="Arial"/>
                <w:sz w:val="22"/>
                <w:szCs w:val="22"/>
              </w:rPr>
              <w:t xml:space="preserve"> calls in between</w:t>
            </w:r>
          </w:p>
        </w:tc>
        <w:tc>
          <w:tcPr>
            <w:tcW w:w="1005" w:type="dxa"/>
            <w:tcBorders>
              <w:left w:val="single" w:sz="1" w:space="0" w:color="000000"/>
              <w:bottom w:val="single" w:sz="1" w:space="0" w:color="000000"/>
            </w:tcBorders>
          </w:tcPr>
          <w:p w14:paraId="74EB5EF8" w14:textId="77777777" w:rsidR="00D92E6B" w:rsidRPr="007B30FA" w:rsidRDefault="00D92E6B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542" w:type="dxa"/>
            <w:tcBorders>
              <w:left w:val="single" w:sz="1" w:space="0" w:color="000000"/>
              <w:bottom w:val="single" w:sz="1" w:space="0" w:color="000000"/>
            </w:tcBorders>
          </w:tcPr>
          <w:p w14:paraId="04A74D87" w14:textId="77777777" w:rsidR="00530D74" w:rsidRPr="007B30FA" w:rsidRDefault="00530D74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  <w:p w14:paraId="2155EA38" w14:textId="77777777" w:rsidR="00530D74" w:rsidRPr="007B30FA" w:rsidRDefault="00530D74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  <w:p w14:paraId="78072654" w14:textId="77777777" w:rsidR="00D92E6B" w:rsidRPr="007B30FA" w:rsidRDefault="000E04EE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sz w:val="22"/>
                <w:szCs w:val="22"/>
              </w:rPr>
              <w:t>TH</w:t>
            </w:r>
            <w:r w:rsidR="007A00E1" w:rsidRPr="007B30FA">
              <w:rPr>
                <w:rFonts w:ascii="Arial" w:hAnsi="Arial"/>
                <w:sz w:val="22"/>
                <w:szCs w:val="22"/>
              </w:rPr>
              <w:t>/SC</w:t>
            </w:r>
          </w:p>
        </w:tc>
        <w:tc>
          <w:tcPr>
            <w:tcW w:w="653" w:type="dxa"/>
            <w:tcBorders>
              <w:left w:val="single" w:sz="1" w:space="0" w:color="000000"/>
              <w:bottom w:val="single" w:sz="1" w:space="0" w:color="000000"/>
            </w:tcBorders>
          </w:tcPr>
          <w:p w14:paraId="4556695D" w14:textId="77777777" w:rsidR="00D92E6B" w:rsidRPr="007B30FA" w:rsidRDefault="00D92E6B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62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FFC000"/>
          </w:tcPr>
          <w:p w14:paraId="1F14F093" w14:textId="77777777" w:rsidR="00D92E6B" w:rsidRPr="007B30FA" w:rsidRDefault="00D92E6B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25" w:type="dxa"/>
            <w:tcBorders>
              <w:left w:val="single" w:sz="1" w:space="0" w:color="000000"/>
              <w:bottom w:val="single" w:sz="1" w:space="0" w:color="000000"/>
            </w:tcBorders>
          </w:tcPr>
          <w:p w14:paraId="015DFE70" w14:textId="77777777" w:rsidR="00D92E6B" w:rsidRPr="007B30FA" w:rsidRDefault="00D92E6B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25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0DF6C9A9" w14:textId="77777777" w:rsidR="00D92E6B" w:rsidRPr="007B30FA" w:rsidRDefault="00D92E6B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</w:tc>
      </w:tr>
      <w:tr w:rsidR="000E04EE" w:rsidRPr="007B30FA" w14:paraId="5507402A" w14:textId="77777777" w:rsidTr="00642D94">
        <w:tc>
          <w:tcPr>
            <w:tcW w:w="5070" w:type="dxa"/>
            <w:tcBorders>
              <w:left w:val="single" w:sz="1" w:space="0" w:color="000000"/>
              <w:bottom w:val="single" w:sz="1" w:space="0" w:color="000000"/>
            </w:tcBorders>
          </w:tcPr>
          <w:p w14:paraId="3CC36A6B" w14:textId="77777777" w:rsidR="000E04EE" w:rsidRPr="007B30FA" w:rsidRDefault="000E04EE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sz w:val="22"/>
                <w:szCs w:val="22"/>
              </w:rPr>
              <w:t xml:space="preserve">9.  </w:t>
            </w:r>
            <w:r w:rsidR="00530D74" w:rsidRPr="007B30FA">
              <w:rPr>
                <w:rFonts w:ascii="Arial" w:hAnsi="Arial"/>
                <w:sz w:val="22"/>
                <w:szCs w:val="22"/>
              </w:rPr>
              <w:t>Safeguarding</w:t>
            </w:r>
            <w:r w:rsidRPr="007B30FA">
              <w:rPr>
                <w:rFonts w:ascii="Arial" w:hAnsi="Arial"/>
                <w:sz w:val="22"/>
                <w:szCs w:val="22"/>
              </w:rPr>
              <w:t xml:space="preserve"> –</w:t>
            </w:r>
          </w:p>
          <w:p w14:paraId="2FD666E2" w14:textId="77777777" w:rsidR="000E04EE" w:rsidRPr="007B30FA" w:rsidRDefault="000E04EE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  <w:p w14:paraId="4F35C80A" w14:textId="77777777" w:rsidR="000E04EE" w:rsidRPr="007B30FA" w:rsidRDefault="000E04EE" w:rsidP="000E04EE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sz w:val="22"/>
                <w:szCs w:val="22"/>
              </w:rPr>
              <w:t xml:space="preserve">Provide safeguarding courses to clubs to increase low percentage of training covered in the CB  </w:t>
            </w:r>
          </w:p>
          <w:p w14:paraId="5D47FC9A" w14:textId="77777777" w:rsidR="000E04EE" w:rsidRPr="007B30FA" w:rsidRDefault="000E04EE" w:rsidP="000E04EE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  <w:p w14:paraId="2DB27909" w14:textId="77777777" w:rsidR="000E04EE" w:rsidRPr="007B30FA" w:rsidRDefault="000E04EE" w:rsidP="000E04EE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sz w:val="22"/>
                <w:szCs w:val="22"/>
              </w:rPr>
              <w:t xml:space="preserve">Support </w:t>
            </w:r>
            <w:r w:rsidR="00530D74" w:rsidRPr="007B30FA">
              <w:rPr>
                <w:rFonts w:ascii="Arial" w:hAnsi="Arial"/>
                <w:sz w:val="22"/>
                <w:szCs w:val="22"/>
              </w:rPr>
              <w:t>c</w:t>
            </w:r>
            <w:r w:rsidRPr="007B30FA">
              <w:rPr>
                <w:rFonts w:ascii="Arial" w:hAnsi="Arial"/>
                <w:sz w:val="22"/>
                <w:szCs w:val="22"/>
              </w:rPr>
              <w:t>lub Safeguarding Officers through regular forums; email / WhatsApp communication</w:t>
            </w:r>
            <w:r w:rsidR="00530D74" w:rsidRPr="007B30FA">
              <w:rPr>
                <w:rFonts w:ascii="Arial" w:hAnsi="Arial"/>
                <w:sz w:val="22"/>
                <w:szCs w:val="22"/>
              </w:rPr>
              <w:t>/</w:t>
            </w:r>
            <w:r w:rsidRPr="007B30FA">
              <w:rPr>
                <w:rFonts w:ascii="Arial" w:hAnsi="Arial"/>
                <w:sz w:val="22"/>
                <w:szCs w:val="22"/>
              </w:rPr>
              <w:t xml:space="preserve"> audits</w:t>
            </w:r>
          </w:p>
          <w:p w14:paraId="32DA26FC" w14:textId="77777777" w:rsidR="007A00E1" w:rsidRPr="007B30FA" w:rsidRDefault="007A00E1" w:rsidP="000E04EE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  <w:p w14:paraId="76166DC8" w14:textId="77777777" w:rsidR="007A00E1" w:rsidRPr="007B30FA" w:rsidRDefault="007A00E1" w:rsidP="000E04EE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sz w:val="22"/>
                <w:szCs w:val="22"/>
              </w:rPr>
              <w:t>To appoint and train a team of Safeguarding CBSMs to support, promote and develop safeguarding across Oxfordshire RFU</w:t>
            </w:r>
          </w:p>
          <w:p w14:paraId="557E827F" w14:textId="77777777" w:rsidR="007A00E1" w:rsidRPr="007B30FA" w:rsidRDefault="007A00E1" w:rsidP="000E04EE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  <w:p w14:paraId="71613141" w14:textId="77777777" w:rsidR="007A00E1" w:rsidRPr="007B30FA" w:rsidRDefault="007A00E1" w:rsidP="000E04EE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sz w:val="22"/>
                <w:szCs w:val="22"/>
              </w:rPr>
              <w:t>To review systems and processes in place linked to Safeguarding to adapt to a team working across Safeguarding</w:t>
            </w:r>
          </w:p>
        </w:tc>
        <w:tc>
          <w:tcPr>
            <w:tcW w:w="5025" w:type="dxa"/>
            <w:tcBorders>
              <w:left w:val="single" w:sz="1" w:space="0" w:color="000000"/>
              <w:bottom w:val="single" w:sz="1" w:space="0" w:color="000000"/>
            </w:tcBorders>
          </w:tcPr>
          <w:p w14:paraId="38AB72C4" w14:textId="77777777" w:rsidR="000E04EE" w:rsidRPr="007B30FA" w:rsidRDefault="000E04EE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  <w:p w14:paraId="245E8F43" w14:textId="77777777" w:rsidR="000E04EE" w:rsidRPr="007B30FA" w:rsidRDefault="000E04EE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  <w:p w14:paraId="5AAAD0CF" w14:textId="77777777" w:rsidR="000E04EE" w:rsidRPr="007B30FA" w:rsidRDefault="000E04EE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sz w:val="22"/>
                <w:szCs w:val="22"/>
              </w:rPr>
              <w:t>Through CSO forums/groups, encourage CSOs to identify need by club training reports and coordinate locations to book courses</w:t>
            </w:r>
          </w:p>
          <w:p w14:paraId="66197C60" w14:textId="77777777" w:rsidR="007A00E1" w:rsidRPr="007B30FA" w:rsidRDefault="007A00E1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  <w:p w14:paraId="7AC54D48" w14:textId="77777777" w:rsidR="007A00E1" w:rsidRPr="007B30FA" w:rsidRDefault="007A00E1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  <w:p w14:paraId="7E32BE43" w14:textId="77777777" w:rsidR="007A00E1" w:rsidRPr="007B30FA" w:rsidRDefault="007A00E1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  <w:p w14:paraId="58A2E872" w14:textId="77777777" w:rsidR="007A00E1" w:rsidRPr="007B30FA" w:rsidRDefault="007A00E1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sz w:val="22"/>
                <w:szCs w:val="22"/>
              </w:rPr>
              <w:t>A fully trained team of 2-3 CBSMs will be in place, who will actively take part in network opportunities</w:t>
            </w:r>
          </w:p>
          <w:p w14:paraId="7CBC35AD" w14:textId="77777777" w:rsidR="007A00E1" w:rsidRPr="007B30FA" w:rsidRDefault="007A00E1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  <w:p w14:paraId="5B642D00" w14:textId="77777777" w:rsidR="007A00E1" w:rsidRPr="007B30FA" w:rsidRDefault="007A00E1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005" w:type="dxa"/>
            <w:tcBorders>
              <w:left w:val="single" w:sz="1" w:space="0" w:color="000000"/>
              <w:bottom w:val="single" w:sz="1" w:space="0" w:color="000000"/>
            </w:tcBorders>
          </w:tcPr>
          <w:p w14:paraId="2D1F3C48" w14:textId="77777777" w:rsidR="000E04EE" w:rsidRPr="007B30FA" w:rsidRDefault="000E04EE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542" w:type="dxa"/>
            <w:tcBorders>
              <w:left w:val="single" w:sz="1" w:space="0" w:color="000000"/>
              <w:bottom w:val="single" w:sz="1" w:space="0" w:color="000000"/>
            </w:tcBorders>
          </w:tcPr>
          <w:p w14:paraId="2258637C" w14:textId="77777777" w:rsidR="00530D74" w:rsidRPr="007B30FA" w:rsidRDefault="00530D74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  <w:p w14:paraId="33ED50E8" w14:textId="77777777" w:rsidR="00530D74" w:rsidRPr="007B30FA" w:rsidRDefault="00530D74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  <w:p w14:paraId="3245AB59" w14:textId="77777777" w:rsidR="000E04EE" w:rsidRPr="007B30FA" w:rsidRDefault="000E04EE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sz w:val="22"/>
                <w:szCs w:val="22"/>
              </w:rPr>
              <w:t>TH</w:t>
            </w:r>
            <w:r w:rsidR="007A00E1" w:rsidRPr="007B30FA">
              <w:rPr>
                <w:rFonts w:ascii="Arial" w:hAnsi="Arial"/>
                <w:sz w:val="22"/>
                <w:szCs w:val="22"/>
              </w:rPr>
              <w:t>/SC</w:t>
            </w:r>
          </w:p>
        </w:tc>
        <w:tc>
          <w:tcPr>
            <w:tcW w:w="653" w:type="dxa"/>
            <w:tcBorders>
              <w:left w:val="single" w:sz="1" w:space="0" w:color="000000"/>
              <w:bottom w:val="single" w:sz="1" w:space="0" w:color="000000"/>
            </w:tcBorders>
          </w:tcPr>
          <w:p w14:paraId="35CB51B8" w14:textId="77777777" w:rsidR="000E04EE" w:rsidRPr="007B30FA" w:rsidRDefault="000E04EE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62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FFC000"/>
          </w:tcPr>
          <w:p w14:paraId="540AD842" w14:textId="77777777" w:rsidR="000E04EE" w:rsidRPr="007B30FA" w:rsidRDefault="000E04EE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25" w:type="dxa"/>
            <w:tcBorders>
              <w:left w:val="single" w:sz="1" w:space="0" w:color="000000"/>
              <w:bottom w:val="single" w:sz="1" w:space="0" w:color="000000"/>
            </w:tcBorders>
          </w:tcPr>
          <w:p w14:paraId="3F1742B4" w14:textId="77777777" w:rsidR="000E04EE" w:rsidRPr="007B30FA" w:rsidRDefault="000E04EE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25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7A66CE5A" w14:textId="77777777" w:rsidR="000E04EE" w:rsidRPr="007B30FA" w:rsidRDefault="000E04EE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</w:tc>
      </w:tr>
      <w:tr w:rsidR="00490854" w:rsidRPr="007B30FA" w14:paraId="120395EE" w14:textId="77777777" w:rsidTr="00642D94">
        <w:tc>
          <w:tcPr>
            <w:tcW w:w="507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DDDDDD"/>
          </w:tcPr>
          <w:p w14:paraId="123573A3" w14:textId="77777777" w:rsidR="00490854" w:rsidRPr="007B30FA" w:rsidRDefault="00490854">
            <w:pPr>
              <w:pStyle w:val="TableContents"/>
              <w:snapToGrid w:val="0"/>
              <w:rPr>
                <w:rFonts w:ascii="Arial" w:hAnsi="Arial"/>
                <w:b/>
                <w:bCs/>
                <w:sz w:val="22"/>
                <w:szCs w:val="22"/>
              </w:rPr>
            </w:pPr>
            <w:r w:rsidRPr="007B30FA">
              <w:rPr>
                <w:rFonts w:ascii="Arial" w:hAnsi="Arial"/>
                <w:b/>
                <w:bCs/>
                <w:sz w:val="22"/>
                <w:szCs w:val="22"/>
              </w:rPr>
              <w:t>Overall Impact/Total Costs</w:t>
            </w:r>
          </w:p>
        </w:tc>
        <w:tc>
          <w:tcPr>
            <w:tcW w:w="502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DDDDDD"/>
          </w:tcPr>
          <w:p w14:paraId="27A1E8AB" w14:textId="77777777" w:rsidR="00490854" w:rsidRPr="007B30FA" w:rsidRDefault="00490854">
            <w:pPr>
              <w:pStyle w:val="TableContents"/>
              <w:snapToGrid w:val="0"/>
              <w:rPr>
                <w:rFonts w:ascii="Arial" w:hAnsi="Arial"/>
                <w:b/>
                <w:bCs/>
                <w:sz w:val="22"/>
                <w:szCs w:val="22"/>
              </w:rPr>
            </w:pPr>
            <w:r w:rsidRPr="007B30FA">
              <w:rPr>
                <w:rFonts w:ascii="Arial" w:hAnsi="Arial"/>
                <w:b/>
                <w:bCs/>
                <w:sz w:val="22"/>
                <w:szCs w:val="22"/>
              </w:rPr>
              <w:t>Increase in the number of players of all ages, abilities and gender</w:t>
            </w:r>
          </w:p>
        </w:tc>
        <w:tc>
          <w:tcPr>
            <w:tcW w:w="100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DDDDDD"/>
          </w:tcPr>
          <w:p w14:paraId="0967A14C" w14:textId="77777777" w:rsidR="00490854" w:rsidRPr="007B30FA" w:rsidRDefault="00490854">
            <w:pPr>
              <w:pStyle w:val="TableContents"/>
              <w:snapToGrid w:val="0"/>
              <w:rPr>
                <w:rFonts w:ascii="Arial" w:hAnsi="Arial"/>
                <w:b/>
                <w:bCs/>
                <w:sz w:val="22"/>
                <w:szCs w:val="22"/>
              </w:rPr>
            </w:pPr>
          </w:p>
        </w:tc>
        <w:tc>
          <w:tcPr>
            <w:tcW w:w="154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DDDDDD"/>
          </w:tcPr>
          <w:p w14:paraId="67A3846C" w14:textId="77777777" w:rsidR="00490854" w:rsidRPr="007B30FA" w:rsidRDefault="00490854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65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DDDDDD"/>
          </w:tcPr>
          <w:p w14:paraId="071C1CB2" w14:textId="77777777" w:rsidR="00490854" w:rsidRPr="007B30FA" w:rsidRDefault="00490854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62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DDDDDD"/>
          </w:tcPr>
          <w:p w14:paraId="5C859CFF" w14:textId="77777777" w:rsidR="00490854" w:rsidRPr="007B30FA" w:rsidRDefault="00490854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2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DDDDDD"/>
          </w:tcPr>
          <w:p w14:paraId="0CE4D5A8" w14:textId="77777777" w:rsidR="00490854" w:rsidRPr="007B30FA" w:rsidRDefault="00490854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25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DDDDD"/>
          </w:tcPr>
          <w:p w14:paraId="41E53A8A" w14:textId="77777777" w:rsidR="00490854" w:rsidRPr="007B30FA" w:rsidRDefault="00490854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</w:tc>
      </w:tr>
    </w:tbl>
    <w:p w14:paraId="2E9B7E1D" w14:textId="77777777" w:rsidR="00530D74" w:rsidRPr="007B30FA" w:rsidRDefault="00530D74">
      <w:pPr>
        <w:pStyle w:val="BodyText"/>
        <w:jc w:val="center"/>
        <w:rPr>
          <w:rFonts w:ascii="Arial" w:hAnsi="Arial"/>
          <w:b/>
          <w:bCs/>
          <w:sz w:val="22"/>
          <w:szCs w:val="22"/>
        </w:rPr>
      </w:pPr>
    </w:p>
    <w:p w14:paraId="1E41F049" w14:textId="77777777" w:rsidR="00240B13" w:rsidRPr="007B30FA" w:rsidRDefault="00240B13">
      <w:pPr>
        <w:pStyle w:val="BodyText"/>
        <w:jc w:val="center"/>
        <w:rPr>
          <w:rFonts w:ascii="Arial" w:hAnsi="Arial"/>
          <w:b/>
          <w:bCs/>
          <w:sz w:val="22"/>
          <w:szCs w:val="22"/>
        </w:rPr>
      </w:pPr>
    </w:p>
    <w:p w14:paraId="62ABDA83" w14:textId="77777777" w:rsidR="00490854" w:rsidRPr="007B30FA" w:rsidRDefault="00490854">
      <w:pPr>
        <w:pStyle w:val="BodyText"/>
        <w:jc w:val="center"/>
        <w:rPr>
          <w:rFonts w:ascii="Arial" w:hAnsi="Arial"/>
          <w:i/>
          <w:iCs/>
          <w:sz w:val="22"/>
          <w:szCs w:val="22"/>
        </w:rPr>
      </w:pPr>
      <w:r w:rsidRPr="007B30FA">
        <w:rPr>
          <w:rFonts w:ascii="Arial" w:hAnsi="Arial"/>
          <w:b/>
          <w:bCs/>
          <w:sz w:val="22"/>
          <w:szCs w:val="22"/>
        </w:rPr>
        <w:t>Strategic Objective 4:  Women &amp; Girls Rugby</w:t>
      </w:r>
    </w:p>
    <w:p w14:paraId="75EAC40E" w14:textId="77777777" w:rsidR="00490854" w:rsidRPr="007B30FA" w:rsidRDefault="00490854">
      <w:pPr>
        <w:pStyle w:val="BodyText"/>
        <w:rPr>
          <w:rFonts w:ascii="Arial" w:hAnsi="Arial"/>
          <w:b/>
          <w:bCs/>
          <w:sz w:val="22"/>
          <w:szCs w:val="22"/>
        </w:rPr>
      </w:pPr>
      <w:r w:rsidRPr="007B30FA">
        <w:rPr>
          <w:rFonts w:ascii="Arial" w:hAnsi="Arial"/>
          <w:i/>
          <w:iCs/>
          <w:sz w:val="22"/>
          <w:szCs w:val="22"/>
        </w:rPr>
        <w:t>Building on major successes across county Clubs to bring further opportunities for the development of W&amp;G rugby</w:t>
      </w:r>
    </w:p>
    <w:p w14:paraId="4A703F93" w14:textId="77777777" w:rsidR="00490854" w:rsidRPr="007B30FA" w:rsidRDefault="00490854">
      <w:pPr>
        <w:pStyle w:val="BodyText"/>
        <w:rPr>
          <w:rFonts w:ascii="Arial" w:hAnsi="Arial"/>
          <w:b/>
          <w:bCs/>
          <w:i/>
          <w:iCs/>
          <w:sz w:val="22"/>
          <w:szCs w:val="22"/>
          <w:u w:val="single"/>
        </w:rPr>
      </w:pPr>
      <w:r w:rsidRPr="007B30FA">
        <w:rPr>
          <w:rFonts w:ascii="Arial" w:hAnsi="Arial"/>
          <w:b/>
          <w:bCs/>
          <w:sz w:val="22"/>
          <w:szCs w:val="22"/>
        </w:rPr>
        <w:t xml:space="preserve">We anticipate that this Strategic Objective </w:t>
      </w:r>
      <w:r w:rsidR="00AC2F56" w:rsidRPr="007B30FA">
        <w:rPr>
          <w:rFonts w:ascii="Arial" w:hAnsi="Arial"/>
          <w:b/>
          <w:bCs/>
          <w:sz w:val="22"/>
          <w:szCs w:val="22"/>
        </w:rPr>
        <w:t xml:space="preserve">will </w:t>
      </w:r>
      <w:r w:rsidRPr="007B30FA">
        <w:rPr>
          <w:rFonts w:ascii="Arial" w:hAnsi="Arial"/>
          <w:b/>
          <w:bCs/>
          <w:sz w:val="22"/>
          <w:szCs w:val="22"/>
        </w:rPr>
        <w:t>be</w:t>
      </w:r>
      <w:r w:rsidR="00AC2F56" w:rsidRPr="007B30FA">
        <w:rPr>
          <w:rFonts w:ascii="Arial" w:hAnsi="Arial"/>
          <w:b/>
          <w:bCs/>
          <w:sz w:val="22"/>
          <w:szCs w:val="22"/>
        </w:rPr>
        <w:t xml:space="preserve"> </w:t>
      </w:r>
      <w:r w:rsidRPr="007B30FA">
        <w:rPr>
          <w:rFonts w:ascii="Arial" w:hAnsi="Arial"/>
          <w:b/>
          <w:bCs/>
          <w:sz w:val="22"/>
          <w:szCs w:val="22"/>
        </w:rPr>
        <w:t xml:space="preserve">achieved within 3 years and will be removed and integrated across the other </w:t>
      </w:r>
      <w:r w:rsidR="00240B13" w:rsidRPr="007B30FA">
        <w:rPr>
          <w:rFonts w:ascii="Arial" w:hAnsi="Arial"/>
          <w:b/>
          <w:bCs/>
          <w:sz w:val="22"/>
          <w:szCs w:val="22"/>
        </w:rPr>
        <w:t>o</w:t>
      </w:r>
      <w:r w:rsidRPr="007B30FA">
        <w:rPr>
          <w:rFonts w:ascii="Arial" w:hAnsi="Arial"/>
          <w:b/>
          <w:bCs/>
          <w:sz w:val="22"/>
          <w:szCs w:val="22"/>
        </w:rPr>
        <w:t>bjectives</w:t>
      </w:r>
    </w:p>
    <w:p w14:paraId="4F43D938" w14:textId="77777777" w:rsidR="00490854" w:rsidRPr="007B30FA" w:rsidRDefault="00490854">
      <w:pPr>
        <w:jc w:val="right"/>
        <w:rPr>
          <w:rFonts w:ascii="Arial" w:hAnsi="Arial"/>
          <w:b/>
          <w:bCs/>
          <w:sz w:val="22"/>
          <w:szCs w:val="22"/>
        </w:rPr>
      </w:pPr>
      <w:r w:rsidRPr="007B30FA">
        <w:rPr>
          <w:rFonts w:ascii="Arial" w:hAnsi="Arial"/>
          <w:b/>
          <w:bCs/>
          <w:i/>
          <w:iCs/>
          <w:sz w:val="22"/>
          <w:szCs w:val="22"/>
          <w:u w:val="single"/>
        </w:rPr>
        <w:t>Season</w:t>
      </w:r>
      <w:r w:rsidRPr="007B30FA">
        <w:rPr>
          <w:rFonts w:ascii="Arial" w:hAnsi="Arial"/>
          <w:sz w:val="22"/>
          <w:szCs w:val="22"/>
          <w:u w:val="single"/>
        </w:rPr>
        <w:t xml:space="preserve">  </w:t>
      </w:r>
      <w:r w:rsidRPr="007B30FA">
        <w:rPr>
          <w:rFonts w:ascii="Arial" w:hAnsi="Arial"/>
          <w:sz w:val="22"/>
          <w:szCs w:val="22"/>
        </w:rPr>
        <w:t xml:space="preserve"> </w:t>
      </w:r>
    </w:p>
    <w:tbl>
      <w:tblPr>
        <w:tblW w:w="14775" w:type="dxa"/>
        <w:tblInd w:w="22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5325"/>
        <w:gridCol w:w="4773"/>
        <w:gridCol w:w="1134"/>
        <w:gridCol w:w="1559"/>
        <w:gridCol w:w="709"/>
        <w:gridCol w:w="405"/>
        <w:gridCol w:w="445"/>
        <w:gridCol w:w="425"/>
      </w:tblGrid>
      <w:tr w:rsidR="00490854" w:rsidRPr="007B30FA" w14:paraId="3D633C2A" w14:textId="77777777" w:rsidTr="00D86EE5">
        <w:tc>
          <w:tcPr>
            <w:tcW w:w="532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DDDDDD"/>
          </w:tcPr>
          <w:p w14:paraId="78F12BFB" w14:textId="77777777" w:rsidR="00490854" w:rsidRPr="007B30FA" w:rsidRDefault="00490854">
            <w:pPr>
              <w:pStyle w:val="TableContents"/>
              <w:jc w:val="center"/>
              <w:rPr>
                <w:rFonts w:ascii="Arial" w:hAnsi="Arial"/>
                <w:b/>
                <w:bCs/>
                <w:sz w:val="22"/>
                <w:szCs w:val="22"/>
              </w:rPr>
            </w:pPr>
            <w:r w:rsidRPr="007B30FA">
              <w:rPr>
                <w:rFonts w:ascii="Arial" w:hAnsi="Arial"/>
                <w:b/>
                <w:bCs/>
                <w:sz w:val="22"/>
                <w:szCs w:val="22"/>
              </w:rPr>
              <w:t>Actions</w:t>
            </w:r>
          </w:p>
        </w:tc>
        <w:tc>
          <w:tcPr>
            <w:tcW w:w="477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DDDDDD"/>
          </w:tcPr>
          <w:p w14:paraId="573138F0" w14:textId="77777777" w:rsidR="00490854" w:rsidRPr="007B30FA" w:rsidRDefault="00490854">
            <w:pPr>
              <w:pStyle w:val="TableContents"/>
              <w:jc w:val="center"/>
              <w:rPr>
                <w:rFonts w:ascii="Arial" w:hAnsi="Arial"/>
                <w:b/>
                <w:bCs/>
                <w:sz w:val="22"/>
                <w:szCs w:val="22"/>
              </w:rPr>
            </w:pPr>
            <w:r w:rsidRPr="007B30FA">
              <w:rPr>
                <w:rFonts w:ascii="Arial" w:hAnsi="Arial"/>
                <w:b/>
                <w:bCs/>
                <w:sz w:val="22"/>
                <w:szCs w:val="22"/>
              </w:rPr>
              <w:t>Success Criteria</w:t>
            </w:r>
          </w:p>
        </w:tc>
        <w:tc>
          <w:tcPr>
            <w:tcW w:w="113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DDDDDD"/>
          </w:tcPr>
          <w:p w14:paraId="166239AA" w14:textId="77777777" w:rsidR="00490854" w:rsidRPr="007B30FA" w:rsidRDefault="00490854">
            <w:pPr>
              <w:pStyle w:val="TableContents"/>
              <w:jc w:val="center"/>
              <w:rPr>
                <w:rFonts w:ascii="Arial" w:hAnsi="Arial"/>
                <w:b/>
                <w:bCs/>
                <w:sz w:val="22"/>
                <w:szCs w:val="22"/>
              </w:rPr>
            </w:pPr>
            <w:r w:rsidRPr="007B30FA">
              <w:rPr>
                <w:rFonts w:ascii="Arial" w:hAnsi="Arial"/>
                <w:b/>
                <w:bCs/>
                <w:sz w:val="22"/>
                <w:szCs w:val="22"/>
              </w:rPr>
              <w:t>Cost</w:t>
            </w:r>
          </w:p>
        </w:tc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DDDDDD"/>
          </w:tcPr>
          <w:p w14:paraId="514AE681" w14:textId="77777777" w:rsidR="00490854" w:rsidRPr="007B30FA" w:rsidRDefault="00490854">
            <w:pPr>
              <w:pStyle w:val="TableContents"/>
              <w:jc w:val="center"/>
              <w:rPr>
                <w:rFonts w:ascii="Arial" w:hAnsi="Arial"/>
                <w:b/>
                <w:bCs/>
                <w:sz w:val="22"/>
                <w:szCs w:val="22"/>
              </w:rPr>
            </w:pPr>
            <w:r w:rsidRPr="007B30FA">
              <w:rPr>
                <w:rFonts w:ascii="Arial" w:hAnsi="Arial"/>
                <w:b/>
                <w:bCs/>
                <w:sz w:val="22"/>
                <w:szCs w:val="22"/>
              </w:rPr>
              <w:t>Responsible</w:t>
            </w:r>
          </w:p>
        </w:tc>
        <w:tc>
          <w:tcPr>
            <w:tcW w:w="70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DDDDDD"/>
          </w:tcPr>
          <w:p w14:paraId="4179C219" w14:textId="77777777" w:rsidR="00490854" w:rsidRPr="007B30FA" w:rsidRDefault="00490854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b/>
                <w:bCs/>
                <w:sz w:val="22"/>
                <w:szCs w:val="22"/>
              </w:rPr>
              <w:t>Date</w:t>
            </w:r>
          </w:p>
        </w:tc>
        <w:tc>
          <w:tcPr>
            <w:tcW w:w="40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77180DBF" w14:textId="77777777" w:rsidR="00490854" w:rsidRPr="007B30FA" w:rsidRDefault="00490854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sz w:val="22"/>
                <w:szCs w:val="22"/>
              </w:rPr>
              <w:t>2</w:t>
            </w:r>
            <w:r w:rsidR="00AE7007" w:rsidRPr="007B30FA">
              <w:rPr>
                <w:rFonts w:ascii="Arial" w:hAnsi="Arial"/>
                <w:sz w:val="22"/>
                <w:szCs w:val="22"/>
              </w:rPr>
              <w:t>5</w:t>
            </w:r>
          </w:p>
        </w:tc>
        <w:tc>
          <w:tcPr>
            <w:tcW w:w="44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70D46254" w14:textId="77777777" w:rsidR="00490854" w:rsidRPr="007B30FA" w:rsidRDefault="00490854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sz w:val="22"/>
                <w:szCs w:val="22"/>
              </w:rPr>
              <w:t>2</w:t>
            </w:r>
            <w:r w:rsidR="00AE7007" w:rsidRPr="007B30FA">
              <w:rPr>
                <w:rFonts w:ascii="Arial" w:hAnsi="Arial"/>
                <w:sz w:val="22"/>
                <w:szCs w:val="22"/>
              </w:rPr>
              <w:t>6</w:t>
            </w:r>
          </w:p>
        </w:tc>
        <w:tc>
          <w:tcPr>
            <w:tcW w:w="42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1ECD19CB" w14:textId="77777777" w:rsidR="00490854" w:rsidRPr="007B30FA" w:rsidRDefault="00490854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sz w:val="22"/>
                <w:szCs w:val="22"/>
              </w:rPr>
              <w:t>2</w:t>
            </w:r>
            <w:r w:rsidR="00AE7007" w:rsidRPr="007B30FA">
              <w:rPr>
                <w:rFonts w:ascii="Arial" w:hAnsi="Arial"/>
                <w:sz w:val="22"/>
                <w:szCs w:val="22"/>
              </w:rPr>
              <w:t>7</w:t>
            </w:r>
          </w:p>
        </w:tc>
      </w:tr>
      <w:tr w:rsidR="00DB3883" w:rsidRPr="007B30FA" w14:paraId="0A3B888E" w14:textId="77777777" w:rsidTr="00240B13">
        <w:tc>
          <w:tcPr>
            <w:tcW w:w="5325" w:type="dxa"/>
            <w:tcBorders>
              <w:left w:val="single" w:sz="1" w:space="0" w:color="000000"/>
              <w:bottom w:val="single" w:sz="1" w:space="0" w:color="000000"/>
            </w:tcBorders>
          </w:tcPr>
          <w:p w14:paraId="2307F2AC" w14:textId="0F9E2716" w:rsidR="00DB3883" w:rsidRPr="007B30FA" w:rsidRDefault="00DB3883" w:rsidP="00AC2F56">
            <w:pPr>
              <w:pStyle w:val="TableContents"/>
              <w:numPr>
                <w:ilvl w:val="0"/>
                <w:numId w:val="3"/>
              </w:numPr>
              <w:snapToGrid w:val="0"/>
              <w:ind w:left="404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sz w:val="22"/>
                <w:szCs w:val="22"/>
              </w:rPr>
              <w:t xml:space="preserve">Love Rugby Festivals U12 </w:t>
            </w:r>
          </w:p>
        </w:tc>
        <w:tc>
          <w:tcPr>
            <w:tcW w:w="4773" w:type="dxa"/>
            <w:tcBorders>
              <w:left w:val="single" w:sz="1" w:space="0" w:color="000000"/>
              <w:bottom w:val="single" w:sz="1" w:space="0" w:color="000000"/>
            </w:tcBorders>
          </w:tcPr>
          <w:p w14:paraId="02F57B0B" w14:textId="77777777" w:rsidR="00DB3883" w:rsidRPr="007B30FA" w:rsidRDefault="001A00B6" w:rsidP="00AC2F56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sz w:val="22"/>
                <w:szCs w:val="22"/>
              </w:rPr>
              <w:t xml:space="preserve">Work with RFU staff to deliver Love </w:t>
            </w:r>
            <w:proofErr w:type="gramStart"/>
            <w:r w:rsidRPr="007B30FA">
              <w:rPr>
                <w:rFonts w:ascii="Arial" w:hAnsi="Arial"/>
                <w:sz w:val="22"/>
                <w:szCs w:val="22"/>
              </w:rPr>
              <w:t>Rugby  festivals</w:t>
            </w:r>
            <w:proofErr w:type="gramEnd"/>
            <w:r w:rsidRPr="007B30FA">
              <w:rPr>
                <w:rFonts w:ascii="Arial" w:hAnsi="Arial"/>
                <w:sz w:val="22"/>
                <w:szCs w:val="22"/>
              </w:rPr>
              <w:t xml:space="preserve"> throughout the season for U12 girls x 4 events</w:t>
            </w:r>
          </w:p>
          <w:p w14:paraId="1E7DFE36" w14:textId="77777777" w:rsidR="00AC2F56" w:rsidRPr="007B30FA" w:rsidRDefault="00AC2F56" w:rsidP="00AC2F56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14:paraId="628E0D59" w14:textId="77777777" w:rsidR="00DB3883" w:rsidRPr="007B30FA" w:rsidRDefault="00DB3883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559" w:type="dxa"/>
            <w:tcBorders>
              <w:left w:val="single" w:sz="1" w:space="0" w:color="000000"/>
              <w:bottom w:val="single" w:sz="1" w:space="0" w:color="000000"/>
            </w:tcBorders>
          </w:tcPr>
          <w:p w14:paraId="7EA2F4DB" w14:textId="77777777" w:rsidR="00DB3883" w:rsidRPr="007B30FA" w:rsidRDefault="0050477F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sz w:val="22"/>
                <w:szCs w:val="22"/>
              </w:rPr>
              <w:t>NV/</w:t>
            </w:r>
            <w:r w:rsidR="0077135D" w:rsidRPr="007B30FA">
              <w:rPr>
                <w:rFonts w:ascii="Arial" w:hAnsi="Arial"/>
                <w:sz w:val="22"/>
                <w:szCs w:val="22"/>
              </w:rPr>
              <w:t>LF</w:t>
            </w:r>
          </w:p>
        </w:tc>
        <w:tc>
          <w:tcPr>
            <w:tcW w:w="709" w:type="dxa"/>
            <w:tcBorders>
              <w:left w:val="single" w:sz="1" w:space="0" w:color="000000"/>
              <w:bottom w:val="single" w:sz="1" w:space="0" w:color="000000"/>
            </w:tcBorders>
          </w:tcPr>
          <w:p w14:paraId="4C987A7B" w14:textId="77777777" w:rsidR="00DB3883" w:rsidRPr="007B30FA" w:rsidRDefault="00DB3883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0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FFC000"/>
          </w:tcPr>
          <w:p w14:paraId="109FA384" w14:textId="77777777" w:rsidR="00DB3883" w:rsidRPr="007B30FA" w:rsidRDefault="00DB3883" w:rsidP="00BE75D4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45" w:type="dxa"/>
            <w:tcBorders>
              <w:left w:val="single" w:sz="1" w:space="0" w:color="000000"/>
              <w:bottom w:val="single" w:sz="1" w:space="0" w:color="000000"/>
            </w:tcBorders>
          </w:tcPr>
          <w:p w14:paraId="5750C8D5" w14:textId="77777777" w:rsidR="00DB3883" w:rsidRPr="007B30FA" w:rsidRDefault="00DB3883" w:rsidP="00BE75D4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25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513570F7" w14:textId="77777777" w:rsidR="00DB3883" w:rsidRPr="007B30FA" w:rsidRDefault="00DB3883" w:rsidP="00BE75D4">
            <w:pPr>
              <w:rPr>
                <w:rFonts w:ascii="Arial" w:hAnsi="Arial"/>
                <w:sz w:val="22"/>
                <w:szCs w:val="22"/>
              </w:rPr>
            </w:pPr>
          </w:p>
        </w:tc>
      </w:tr>
      <w:tr w:rsidR="00DB3883" w:rsidRPr="007B30FA" w14:paraId="222D4DE9" w14:textId="77777777" w:rsidTr="00624FC4">
        <w:tc>
          <w:tcPr>
            <w:tcW w:w="5325" w:type="dxa"/>
            <w:tcBorders>
              <w:left w:val="single" w:sz="1" w:space="0" w:color="000000"/>
              <w:bottom w:val="single" w:sz="1" w:space="0" w:color="000000"/>
            </w:tcBorders>
          </w:tcPr>
          <w:p w14:paraId="28F25461" w14:textId="77777777" w:rsidR="00DB3883" w:rsidRPr="007B30FA" w:rsidRDefault="00DB3883" w:rsidP="00AC2F56">
            <w:pPr>
              <w:pStyle w:val="TableContents"/>
              <w:numPr>
                <w:ilvl w:val="0"/>
                <w:numId w:val="3"/>
              </w:numPr>
              <w:snapToGrid w:val="0"/>
              <w:ind w:left="404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sz w:val="22"/>
                <w:szCs w:val="22"/>
              </w:rPr>
              <w:t>Deliver quarterly W&amp;G forums for Clubs with RFU CD</w:t>
            </w:r>
            <w:r w:rsidR="001A00B6" w:rsidRPr="007B30FA">
              <w:rPr>
                <w:rFonts w:ascii="Arial" w:hAnsi="Arial"/>
                <w:sz w:val="22"/>
                <w:szCs w:val="22"/>
              </w:rPr>
              <w:t xml:space="preserve"> to ensure clubs are aware of all opportunities and current information</w:t>
            </w:r>
          </w:p>
        </w:tc>
        <w:tc>
          <w:tcPr>
            <w:tcW w:w="4773" w:type="dxa"/>
            <w:tcBorders>
              <w:left w:val="single" w:sz="1" w:space="0" w:color="000000"/>
              <w:bottom w:val="single" w:sz="1" w:space="0" w:color="000000"/>
            </w:tcBorders>
          </w:tcPr>
          <w:p w14:paraId="739BC7D4" w14:textId="77777777" w:rsidR="00DB3883" w:rsidRPr="007B30FA" w:rsidRDefault="001A00B6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sz w:val="22"/>
                <w:szCs w:val="22"/>
              </w:rPr>
              <w:t>3 or more delivered with 50% attendance on average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14:paraId="3A4E11DE" w14:textId="77777777" w:rsidR="00DB3883" w:rsidRPr="007B30FA" w:rsidRDefault="00DB3883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559" w:type="dxa"/>
            <w:tcBorders>
              <w:left w:val="single" w:sz="1" w:space="0" w:color="000000"/>
              <w:bottom w:val="single" w:sz="1" w:space="0" w:color="000000"/>
            </w:tcBorders>
          </w:tcPr>
          <w:p w14:paraId="6010433E" w14:textId="5E4A64B1" w:rsidR="00DB3883" w:rsidRPr="007B30FA" w:rsidRDefault="00AC2F56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sz w:val="22"/>
                <w:szCs w:val="22"/>
              </w:rPr>
              <w:t>LF</w:t>
            </w:r>
            <w:r w:rsidR="00652996">
              <w:rPr>
                <w:rFonts w:ascii="Arial" w:hAnsi="Arial"/>
                <w:sz w:val="22"/>
                <w:szCs w:val="22"/>
              </w:rPr>
              <w:t>/</w:t>
            </w:r>
            <w:r w:rsidRPr="007B30FA">
              <w:rPr>
                <w:rFonts w:ascii="Arial" w:hAnsi="Arial"/>
                <w:sz w:val="22"/>
                <w:szCs w:val="22"/>
              </w:rPr>
              <w:t>CW</w:t>
            </w:r>
            <w:r w:rsidR="00652996">
              <w:rPr>
                <w:rFonts w:ascii="Arial" w:hAnsi="Arial"/>
                <w:sz w:val="22"/>
                <w:szCs w:val="22"/>
              </w:rPr>
              <w:t>/</w:t>
            </w:r>
            <w:r w:rsidR="001A00B6" w:rsidRPr="007B30FA">
              <w:rPr>
                <w:rFonts w:ascii="Arial" w:hAnsi="Arial"/>
                <w:sz w:val="22"/>
                <w:szCs w:val="22"/>
              </w:rPr>
              <w:t>DL</w:t>
            </w:r>
          </w:p>
        </w:tc>
        <w:tc>
          <w:tcPr>
            <w:tcW w:w="709" w:type="dxa"/>
            <w:tcBorders>
              <w:left w:val="single" w:sz="1" w:space="0" w:color="000000"/>
              <w:bottom w:val="single" w:sz="1" w:space="0" w:color="000000"/>
            </w:tcBorders>
          </w:tcPr>
          <w:p w14:paraId="6AF09A4E" w14:textId="77777777" w:rsidR="00DB3883" w:rsidRPr="007B30FA" w:rsidRDefault="00DB3883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0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FFC000"/>
          </w:tcPr>
          <w:p w14:paraId="2B5C9B0C" w14:textId="77777777" w:rsidR="00DB3883" w:rsidRPr="007B30FA" w:rsidRDefault="00DB3883" w:rsidP="00BE75D4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45" w:type="dxa"/>
            <w:tcBorders>
              <w:left w:val="single" w:sz="1" w:space="0" w:color="000000"/>
              <w:bottom w:val="single" w:sz="1" w:space="0" w:color="000000"/>
            </w:tcBorders>
          </w:tcPr>
          <w:p w14:paraId="1AB4E6D1" w14:textId="77777777" w:rsidR="00DB3883" w:rsidRPr="007B30FA" w:rsidRDefault="00DB3883" w:rsidP="00BE75D4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25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29079008" w14:textId="77777777" w:rsidR="00DB3883" w:rsidRPr="007B30FA" w:rsidRDefault="00DB3883" w:rsidP="00BE75D4">
            <w:pPr>
              <w:rPr>
                <w:rFonts w:ascii="Arial" w:hAnsi="Arial"/>
                <w:sz w:val="22"/>
                <w:szCs w:val="22"/>
              </w:rPr>
            </w:pPr>
          </w:p>
        </w:tc>
      </w:tr>
      <w:tr w:rsidR="00490854" w:rsidRPr="007B30FA" w14:paraId="23CADFCF" w14:textId="77777777" w:rsidTr="0050477F">
        <w:tc>
          <w:tcPr>
            <w:tcW w:w="5325" w:type="dxa"/>
            <w:tcBorders>
              <w:left w:val="single" w:sz="1" w:space="0" w:color="000000"/>
              <w:bottom w:val="single" w:sz="1" w:space="0" w:color="000000"/>
            </w:tcBorders>
          </w:tcPr>
          <w:p w14:paraId="3F12B6AA" w14:textId="77777777" w:rsidR="00490854" w:rsidRPr="007B30FA" w:rsidRDefault="00AC2F56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sz w:val="22"/>
                <w:szCs w:val="22"/>
              </w:rPr>
              <w:t>3</w:t>
            </w:r>
            <w:r w:rsidR="00490854" w:rsidRPr="007B30FA">
              <w:rPr>
                <w:rFonts w:ascii="Arial" w:hAnsi="Arial"/>
                <w:sz w:val="22"/>
                <w:szCs w:val="22"/>
              </w:rPr>
              <w:t xml:space="preserve">. </w:t>
            </w:r>
            <w:r w:rsidRPr="007B30FA">
              <w:rPr>
                <w:rFonts w:ascii="Arial" w:hAnsi="Arial"/>
                <w:sz w:val="22"/>
                <w:szCs w:val="22"/>
              </w:rPr>
              <w:t xml:space="preserve"> </w:t>
            </w:r>
            <w:r w:rsidR="00DB3883" w:rsidRPr="007B30FA">
              <w:rPr>
                <w:rFonts w:ascii="Arial" w:hAnsi="Arial"/>
                <w:sz w:val="22"/>
                <w:szCs w:val="22"/>
              </w:rPr>
              <w:t xml:space="preserve">Maintain </w:t>
            </w:r>
            <w:r w:rsidR="00490854" w:rsidRPr="007B30FA">
              <w:rPr>
                <w:rFonts w:ascii="Arial" w:hAnsi="Arial"/>
                <w:sz w:val="22"/>
                <w:szCs w:val="22"/>
              </w:rPr>
              <w:t>the new ERDPP for our AGR Girls section</w:t>
            </w:r>
          </w:p>
        </w:tc>
        <w:tc>
          <w:tcPr>
            <w:tcW w:w="4773" w:type="dxa"/>
            <w:tcBorders>
              <w:left w:val="single" w:sz="1" w:space="0" w:color="000000"/>
              <w:bottom w:val="single" w:sz="1" w:space="0" w:color="000000"/>
            </w:tcBorders>
          </w:tcPr>
          <w:p w14:paraId="4BF67B7D" w14:textId="77777777" w:rsidR="00490854" w:rsidRPr="007B30FA" w:rsidRDefault="00490854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sz w:val="22"/>
                <w:szCs w:val="22"/>
              </w:rPr>
              <w:t>RFU grant of £8k given and plan in place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14:paraId="49EC3B2F" w14:textId="77777777" w:rsidR="00490854" w:rsidRPr="007B30FA" w:rsidRDefault="00490854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sz w:val="22"/>
                <w:szCs w:val="22"/>
              </w:rPr>
              <w:t>£8,000:</w:t>
            </w:r>
          </w:p>
        </w:tc>
        <w:tc>
          <w:tcPr>
            <w:tcW w:w="1559" w:type="dxa"/>
            <w:tcBorders>
              <w:left w:val="single" w:sz="1" w:space="0" w:color="000000"/>
              <w:bottom w:val="single" w:sz="1" w:space="0" w:color="000000"/>
            </w:tcBorders>
          </w:tcPr>
          <w:p w14:paraId="06A74C93" w14:textId="35395661" w:rsidR="00490854" w:rsidRPr="007B30FA" w:rsidRDefault="00DB3883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sz w:val="22"/>
                <w:szCs w:val="22"/>
              </w:rPr>
              <w:t>LF</w:t>
            </w:r>
            <w:r w:rsidR="00652996">
              <w:rPr>
                <w:rFonts w:ascii="Arial" w:hAnsi="Arial"/>
                <w:sz w:val="22"/>
                <w:szCs w:val="22"/>
              </w:rPr>
              <w:t>/</w:t>
            </w:r>
            <w:r w:rsidR="00490854" w:rsidRPr="007B30FA">
              <w:rPr>
                <w:rFonts w:ascii="Arial" w:hAnsi="Arial"/>
                <w:sz w:val="22"/>
                <w:szCs w:val="22"/>
              </w:rPr>
              <w:t>CW</w:t>
            </w:r>
          </w:p>
        </w:tc>
        <w:tc>
          <w:tcPr>
            <w:tcW w:w="709" w:type="dxa"/>
            <w:tcBorders>
              <w:left w:val="single" w:sz="1" w:space="0" w:color="000000"/>
              <w:bottom w:val="single" w:sz="1" w:space="0" w:color="000000"/>
            </w:tcBorders>
          </w:tcPr>
          <w:p w14:paraId="5B31565A" w14:textId="77777777" w:rsidR="00490854" w:rsidRPr="007B30FA" w:rsidRDefault="00490854">
            <w:pPr>
              <w:pStyle w:val="TableContents"/>
              <w:snapToGrid w:val="0"/>
              <w:rPr>
                <w:rFonts w:ascii="Arial" w:hAnsi="Arial"/>
                <w:b/>
                <w:bCs/>
                <w:sz w:val="22"/>
                <w:szCs w:val="22"/>
              </w:rPr>
            </w:pPr>
          </w:p>
        </w:tc>
        <w:tc>
          <w:tcPr>
            <w:tcW w:w="40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92D050"/>
          </w:tcPr>
          <w:p w14:paraId="0ECAA852" w14:textId="77777777" w:rsidR="00490854" w:rsidRPr="007B30FA" w:rsidRDefault="00490854" w:rsidP="00BE75D4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45" w:type="dxa"/>
            <w:tcBorders>
              <w:left w:val="single" w:sz="1" w:space="0" w:color="000000"/>
              <w:bottom w:val="single" w:sz="1" w:space="0" w:color="000000"/>
            </w:tcBorders>
          </w:tcPr>
          <w:p w14:paraId="0FA7FB4D" w14:textId="77777777" w:rsidR="00490854" w:rsidRPr="007B30FA" w:rsidRDefault="00490854" w:rsidP="00BE75D4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25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3A608493" w14:textId="77777777" w:rsidR="00490854" w:rsidRPr="007B30FA" w:rsidRDefault="00490854" w:rsidP="00BE75D4">
            <w:pPr>
              <w:rPr>
                <w:rFonts w:ascii="Arial" w:hAnsi="Arial"/>
                <w:sz w:val="22"/>
                <w:szCs w:val="22"/>
              </w:rPr>
            </w:pPr>
          </w:p>
        </w:tc>
      </w:tr>
      <w:tr w:rsidR="00490854" w:rsidRPr="007B30FA" w14:paraId="57C79D91" w14:textId="77777777" w:rsidTr="0050477F">
        <w:tc>
          <w:tcPr>
            <w:tcW w:w="5325" w:type="dxa"/>
            <w:tcBorders>
              <w:left w:val="single" w:sz="1" w:space="0" w:color="000000"/>
              <w:bottom w:val="single" w:sz="1" w:space="0" w:color="000000"/>
            </w:tcBorders>
          </w:tcPr>
          <w:p w14:paraId="38F8CAF6" w14:textId="77777777" w:rsidR="00490854" w:rsidRPr="007B30FA" w:rsidRDefault="00624FC4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sz w:val="22"/>
                <w:szCs w:val="22"/>
              </w:rPr>
              <w:t>4</w:t>
            </w:r>
            <w:r w:rsidR="00490854" w:rsidRPr="007B30FA">
              <w:rPr>
                <w:rFonts w:ascii="Arial" w:hAnsi="Arial"/>
                <w:sz w:val="22"/>
                <w:szCs w:val="22"/>
              </w:rPr>
              <w:t>. Improve W &amp; G Referee's changing facilities by offering 4 clubs grants up to £500</w:t>
            </w:r>
          </w:p>
        </w:tc>
        <w:tc>
          <w:tcPr>
            <w:tcW w:w="4773" w:type="dxa"/>
            <w:tcBorders>
              <w:left w:val="single" w:sz="1" w:space="0" w:color="000000"/>
              <w:bottom w:val="single" w:sz="1" w:space="0" w:color="000000"/>
            </w:tcBorders>
          </w:tcPr>
          <w:p w14:paraId="3B8F1323" w14:textId="77777777" w:rsidR="00490854" w:rsidRPr="007B30FA" w:rsidRDefault="00490854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sz w:val="22"/>
                <w:szCs w:val="22"/>
              </w:rPr>
              <w:t>No complaints received fr</w:t>
            </w:r>
            <w:r w:rsidR="00AC2F56" w:rsidRPr="007B30FA">
              <w:rPr>
                <w:rFonts w:ascii="Arial" w:hAnsi="Arial"/>
                <w:sz w:val="22"/>
                <w:szCs w:val="22"/>
              </w:rPr>
              <w:t>o</w:t>
            </w:r>
            <w:r w:rsidRPr="007B30FA">
              <w:rPr>
                <w:rFonts w:ascii="Arial" w:hAnsi="Arial"/>
                <w:sz w:val="22"/>
                <w:szCs w:val="22"/>
              </w:rPr>
              <w:t>m W</w:t>
            </w:r>
            <w:r w:rsidR="00AC2F56" w:rsidRPr="007B30FA">
              <w:rPr>
                <w:rFonts w:ascii="Arial" w:hAnsi="Arial"/>
                <w:sz w:val="22"/>
                <w:szCs w:val="22"/>
              </w:rPr>
              <w:t xml:space="preserve">omen </w:t>
            </w:r>
            <w:r w:rsidRPr="007B30FA">
              <w:rPr>
                <w:rFonts w:ascii="Arial" w:hAnsi="Arial"/>
                <w:sz w:val="22"/>
                <w:szCs w:val="22"/>
              </w:rPr>
              <w:t>&amp;</w:t>
            </w:r>
            <w:r w:rsidR="00AC2F56" w:rsidRPr="007B30FA">
              <w:rPr>
                <w:rFonts w:ascii="Arial" w:hAnsi="Arial"/>
                <w:sz w:val="22"/>
                <w:szCs w:val="22"/>
              </w:rPr>
              <w:t xml:space="preserve"> </w:t>
            </w:r>
            <w:r w:rsidRPr="007B30FA">
              <w:rPr>
                <w:rFonts w:ascii="Arial" w:hAnsi="Arial"/>
                <w:sz w:val="22"/>
                <w:szCs w:val="22"/>
              </w:rPr>
              <w:t>G</w:t>
            </w:r>
            <w:r w:rsidR="00AC2F56" w:rsidRPr="007B30FA">
              <w:rPr>
                <w:rFonts w:ascii="Arial" w:hAnsi="Arial"/>
                <w:sz w:val="22"/>
                <w:szCs w:val="22"/>
              </w:rPr>
              <w:t>irls</w:t>
            </w:r>
            <w:r w:rsidRPr="007B30FA">
              <w:rPr>
                <w:rFonts w:ascii="Arial" w:hAnsi="Arial"/>
                <w:sz w:val="22"/>
                <w:szCs w:val="22"/>
              </w:rPr>
              <w:t xml:space="preserve"> match officials</w:t>
            </w:r>
          </w:p>
          <w:p w14:paraId="7ADE0266" w14:textId="77777777" w:rsidR="00490854" w:rsidRPr="007B30FA" w:rsidRDefault="00490854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14:paraId="320EF758" w14:textId="77777777" w:rsidR="00490854" w:rsidRPr="007B30FA" w:rsidRDefault="00624FC4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sz w:val="22"/>
                <w:szCs w:val="22"/>
              </w:rPr>
              <w:t>£2,000</w:t>
            </w:r>
          </w:p>
        </w:tc>
        <w:tc>
          <w:tcPr>
            <w:tcW w:w="1559" w:type="dxa"/>
            <w:tcBorders>
              <w:left w:val="single" w:sz="1" w:space="0" w:color="000000"/>
              <w:bottom w:val="single" w:sz="1" w:space="0" w:color="000000"/>
            </w:tcBorders>
          </w:tcPr>
          <w:p w14:paraId="0333C137" w14:textId="77777777" w:rsidR="00490854" w:rsidRPr="007B30FA" w:rsidRDefault="00BE75D4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sz w:val="22"/>
                <w:szCs w:val="22"/>
              </w:rPr>
              <w:t>RW/</w:t>
            </w:r>
            <w:r w:rsidR="00670F6E" w:rsidRPr="007B30FA">
              <w:rPr>
                <w:rFonts w:ascii="Arial" w:hAnsi="Arial"/>
                <w:sz w:val="22"/>
                <w:szCs w:val="22"/>
              </w:rPr>
              <w:t>DH</w:t>
            </w:r>
          </w:p>
        </w:tc>
        <w:tc>
          <w:tcPr>
            <w:tcW w:w="709" w:type="dxa"/>
            <w:tcBorders>
              <w:left w:val="single" w:sz="1" w:space="0" w:color="000000"/>
              <w:bottom w:val="single" w:sz="1" w:space="0" w:color="000000"/>
            </w:tcBorders>
          </w:tcPr>
          <w:p w14:paraId="73881113" w14:textId="77777777" w:rsidR="00490854" w:rsidRPr="007B30FA" w:rsidRDefault="00490854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0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FFC000"/>
          </w:tcPr>
          <w:p w14:paraId="46040BA7" w14:textId="77777777" w:rsidR="00490854" w:rsidRPr="007B30FA" w:rsidRDefault="00490854" w:rsidP="00BE75D4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45" w:type="dxa"/>
            <w:tcBorders>
              <w:left w:val="single" w:sz="1" w:space="0" w:color="000000"/>
              <w:bottom w:val="single" w:sz="1" w:space="0" w:color="000000"/>
            </w:tcBorders>
          </w:tcPr>
          <w:p w14:paraId="243FD8EA" w14:textId="77777777" w:rsidR="00490854" w:rsidRPr="007B30FA" w:rsidRDefault="00490854" w:rsidP="00BE75D4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25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0715B48" w14:textId="77777777" w:rsidR="00490854" w:rsidRPr="007B30FA" w:rsidRDefault="00490854" w:rsidP="00BE75D4">
            <w:pPr>
              <w:rPr>
                <w:rFonts w:ascii="Arial" w:hAnsi="Arial"/>
                <w:sz w:val="22"/>
                <w:szCs w:val="22"/>
              </w:rPr>
            </w:pPr>
          </w:p>
        </w:tc>
      </w:tr>
      <w:tr w:rsidR="00490854" w:rsidRPr="007B30FA" w14:paraId="50425960" w14:textId="77777777" w:rsidTr="0050477F">
        <w:tc>
          <w:tcPr>
            <w:tcW w:w="5325" w:type="dxa"/>
            <w:tcBorders>
              <w:left w:val="single" w:sz="1" w:space="0" w:color="000000"/>
              <w:bottom w:val="single" w:sz="1" w:space="0" w:color="000000"/>
            </w:tcBorders>
          </w:tcPr>
          <w:p w14:paraId="1FF4974C" w14:textId="77777777" w:rsidR="00490854" w:rsidRPr="007B30FA" w:rsidRDefault="00AC2F56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sz w:val="22"/>
                <w:szCs w:val="22"/>
              </w:rPr>
              <w:t>4</w:t>
            </w:r>
            <w:r w:rsidR="00490854" w:rsidRPr="00073E96">
              <w:rPr>
                <w:rFonts w:ascii="Arial" w:hAnsi="Arial"/>
                <w:sz w:val="22"/>
                <w:szCs w:val="22"/>
              </w:rPr>
              <w:t xml:space="preserve">. To provide more </w:t>
            </w:r>
            <w:r w:rsidR="0077135D" w:rsidRPr="00073E96">
              <w:rPr>
                <w:rFonts w:ascii="Arial" w:hAnsi="Arial"/>
                <w:sz w:val="22"/>
                <w:szCs w:val="22"/>
              </w:rPr>
              <w:t>c</w:t>
            </w:r>
            <w:r w:rsidR="00490854" w:rsidRPr="00073E96">
              <w:rPr>
                <w:rFonts w:ascii="Arial" w:hAnsi="Arial"/>
                <w:sz w:val="22"/>
                <w:szCs w:val="22"/>
              </w:rPr>
              <w:t xml:space="preserve">oaching opportunities for W&amp;G rugby and </w:t>
            </w:r>
            <w:r w:rsidR="00DB3883" w:rsidRPr="00073E96">
              <w:rPr>
                <w:rFonts w:ascii="Arial" w:hAnsi="Arial"/>
                <w:sz w:val="22"/>
                <w:szCs w:val="22"/>
              </w:rPr>
              <w:t>to develop</w:t>
            </w:r>
            <w:r w:rsidR="00490854" w:rsidRPr="00073E96">
              <w:rPr>
                <w:rFonts w:ascii="Arial" w:hAnsi="Arial"/>
                <w:sz w:val="22"/>
                <w:szCs w:val="22"/>
              </w:rPr>
              <w:t xml:space="preserve"> more </w:t>
            </w:r>
            <w:r w:rsidR="0077135D" w:rsidRPr="00073E96">
              <w:rPr>
                <w:rFonts w:ascii="Arial" w:hAnsi="Arial"/>
                <w:sz w:val="22"/>
                <w:szCs w:val="22"/>
              </w:rPr>
              <w:t>w</w:t>
            </w:r>
            <w:r w:rsidR="00490854" w:rsidRPr="00073E96">
              <w:rPr>
                <w:rFonts w:ascii="Arial" w:hAnsi="Arial"/>
                <w:sz w:val="22"/>
                <w:szCs w:val="22"/>
              </w:rPr>
              <w:t>omen coaches</w:t>
            </w:r>
          </w:p>
        </w:tc>
        <w:tc>
          <w:tcPr>
            <w:tcW w:w="4773" w:type="dxa"/>
            <w:tcBorders>
              <w:left w:val="single" w:sz="1" w:space="0" w:color="000000"/>
              <w:bottom w:val="single" w:sz="1" w:space="0" w:color="000000"/>
            </w:tcBorders>
          </w:tcPr>
          <w:p w14:paraId="055D0D5D" w14:textId="77777777" w:rsidR="00490854" w:rsidRPr="007B30FA" w:rsidRDefault="00073E96">
            <w:pPr>
              <w:pStyle w:val="TableContents"/>
              <w:snapToGrid w:val="0"/>
              <w:rPr>
                <w:rFonts w:ascii="Arial" w:hAnsi="Arial"/>
                <w:b/>
                <w:bCs/>
                <w:i/>
                <w:iCs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Work with SB to o</w:t>
            </w:r>
            <w:r w:rsidR="00490854" w:rsidRPr="007B30FA">
              <w:rPr>
                <w:rFonts w:ascii="Arial" w:hAnsi="Arial"/>
                <w:sz w:val="22"/>
                <w:szCs w:val="22"/>
              </w:rPr>
              <w:t xml:space="preserve">ffer coaching programmes </w:t>
            </w:r>
          </w:p>
          <w:p w14:paraId="5DD65897" w14:textId="77777777" w:rsidR="00624FC4" w:rsidRPr="007B30FA" w:rsidRDefault="00624FC4">
            <w:pPr>
              <w:pStyle w:val="TableContents"/>
              <w:snapToGrid w:val="0"/>
              <w:rPr>
                <w:rFonts w:ascii="Arial" w:hAnsi="Arial"/>
                <w:b/>
                <w:bCs/>
                <w:i/>
                <w:iCs/>
                <w:sz w:val="22"/>
                <w:szCs w:val="22"/>
                <w:shd w:val="clear" w:color="auto" w:fill="FFFF00"/>
              </w:rPr>
            </w:pPr>
          </w:p>
          <w:p w14:paraId="03116E5A" w14:textId="77777777" w:rsidR="00624FC4" w:rsidRPr="007B30FA" w:rsidRDefault="00624FC4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073E96">
              <w:rPr>
                <w:rFonts w:ascii="Arial" w:hAnsi="Arial"/>
                <w:sz w:val="22"/>
                <w:szCs w:val="22"/>
              </w:rPr>
              <w:t>County coaches to support club coach development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14:paraId="4EC32FD6" w14:textId="77777777" w:rsidR="00670F6E" w:rsidRPr="007B30FA" w:rsidRDefault="00670F6E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  <w:p w14:paraId="310F06FA" w14:textId="77777777" w:rsidR="00670F6E" w:rsidRPr="007B30FA" w:rsidRDefault="00670F6E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559" w:type="dxa"/>
            <w:tcBorders>
              <w:left w:val="single" w:sz="1" w:space="0" w:color="000000"/>
              <w:bottom w:val="single" w:sz="1" w:space="0" w:color="000000"/>
            </w:tcBorders>
          </w:tcPr>
          <w:p w14:paraId="288B7452" w14:textId="77869C48" w:rsidR="00490854" w:rsidRPr="007B30FA" w:rsidRDefault="00490854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sz w:val="22"/>
                <w:szCs w:val="22"/>
              </w:rPr>
              <w:t>CW</w:t>
            </w:r>
            <w:r w:rsidR="00FF4A95">
              <w:rPr>
                <w:rFonts w:ascii="Arial" w:hAnsi="Arial"/>
                <w:sz w:val="22"/>
                <w:szCs w:val="22"/>
              </w:rPr>
              <w:t>/</w:t>
            </w:r>
            <w:r w:rsidRPr="007B30FA">
              <w:rPr>
                <w:rFonts w:ascii="Arial" w:hAnsi="Arial"/>
                <w:sz w:val="22"/>
                <w:szCs w:val="22"/>
              </w:rPr>
              <w:t>S</w:t>
            </w:r>
            <w:r w:rsidR="0050477F" w:rsidRPr="007B30FA">
              <w:rPr>
                <w:rFonts w:ascii="Arial" w:hAnsi="Arial"/>
                <w:sz w:val="22"/>
                <w:szCs w:val="22"/>
              </w:rPr>
              <w:t>B</w:t>
            </w:r>
            <w:r w:rsidRPr="007B30FA">
              <w:rPr>
                <w:rFonts w:ascii="Arial" w:hAnsi="Arial"/>
                <w:sz w:val="22"/>
                <w:szCs w:val="22"/>
              </w:rPr>
              <w:t xml:space="preserve"> &amp; Clubs</w:t>
            </w:r>
          </w:p>
        </w:tc>
        <w:tc>
          <w:tcPr>
            <w:tcW w:w="709" w:type="dxa"/>
            <w:tcBorders>
              <w:left w:val="single" w:sz="1" w:space="0" w:color="000000"/>
              <w:bottom w:val="single" w:sz="1" w:space="0" w:color="000000"/>
            </w:tcBorders>
          </w:tcPr>
          <w:p w14:paraId="08FA3CEB" w14:textId="77777777" w:rsidR="00490854" w:rsidRPr="007B30FA" w:rsidRDefault="00490854">
            <w:pPr>
              <w:pStyle w:val="TableContents"/>
              <w:snapToGrid w:val="0"/>
              <w:rPr>
                <w:rFonts w:ascii="Arial" w:hAnsi="Arial"/>
                <w:b/>
                <w:bCs/>
                <w:sz w:val="22"/>
                <w:szCs w:val="22"/>
              </w:rPr>
            </w:pPr>
          </w:p>
        </w:tc>
        <w:tc>
          <w:tcPr>
            <w:tcW w:w="40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92D050"/>
          </w:tcPr>
          <w:p w14:paraId="02FFAFA8" w14:textId="77777777" w:rsidR="00490854" w:rsidRPr="007B30FA" w:rsidRDefault="00490854" w:rsidP="00BE75D4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45" w:type="dxa"/>
            <w:tcBorders>
              <w:left w:val="single" w:sz="1" w:space="0" w:color="000000"/>
              <w:bottom w:val="single" w:sz="1" w:space="0" w:color="000000"/>
            </w:tcBorders>
          </w:tcPr>
          <w:p w14:paraId="260280EC" w14:textId="77777777" w:rsidR="00490854" w:rsidRPr="007B30FA" w:rsidRDefault="00490854" w:rsidP="00BE75D4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25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9189CC0" w14:textId="77777777" w:rsidR="00490854" w:rsidRPr="007B30FA" w:rsidRDefault="00490854" w:rsidP="00BE75D4">
            <w:pPr>
              <w:rPr>
                <w:rFonts w:ascii="Arial" w:hAnsi="Arial"/>
                <w:sz w:val="22"/>
                <w:szCs w:val="22"/>
              </w:rPr>
            </w:pPr>
          </w:p>
        </w:tc>
      </w:tr>
      <w:tr w:rsidR="00490854" w:rsidRPr="007B30FA" w14:paraId="60B887F5" w14:textId="77777777" w:rsidTr="00624FC4">
        <w:tc>
          <w:tcPr>
            <w:tcW w:w="5325" w:type="dxa"/>
            <w:tcBorders>
              <w:left w:val="single" w:sz="1" w:space="0" w:color="000000"/>
              <w:bottom w:val="single" w:sz="1" w:space="0" w:color="000000"/>
            </w:tcBorders>
          </w:tcPr>
          <w:p w14:paraId="1C6B99BC" w14:textId="77777777" w:rsidR="00490854" w:rsidRPr="007B30FA" w:rsidRDefault="0077135D">
            <w:pPr>
              <w:pStyle w:val="TableContents"/>
              <w:snapToGrid w:val="0"/>
              <w:rPr>
                <w:rFonts w:ascii="Arial" w:hAnsi="Arial"/>
                <w:sz w:val="22"/>
                <w:szCs w:val="22"/>
                <w:highlight w:val="yellow"/>
              </w:rPr>
            </w:pPr>
            <w:r w:rsidRPr="00073E96">
              <w:rPr>
                <w:rFonts w:ascii="Arial" w:hAnsi="Arial"/>
                <w:sz w:val="22"/>
                <w:szCs w:val="22"/>
              </w:rPr>
              <w:t>5</w:t>
            </w:r>
            <w:r w:rsidR="00490854" w:rsidRPr="00073E96">
              <w:rPr>
                <w:rFonts w:ascii="Arial" w:hAnsi="Arial"/>
                <w:sz w:val="22"/>
                <w:szCs w:val="22"/>
              </w:rPr>
              <w:t>. To assess the viability of a Women's Oxon County Cup and implement</w:t>
            </w:r>
          </w:p>
        </w:tc>
        <w:tc>
          <w:tcPr>
            <w:tcW w:w="4773" w:type="dxa"/>
            <w:tcBorders>
              <w:left w:val="single" w:sz="1" w:space="0" w:color="000000"/>
              <w:bottom w:val="single" w:sz="1" w:space="0" w:color="000000"/>
            </w:tcBorders>
          </w:tcPr>
          <w:p w14:paraId="66F57D50" w14:textId="77777777" w:rsidR="00670F6E" w:rsidRPr="00073E96" w:rsidRDefault="00490854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073E96">
              <w:rPr>
                <w:rFonts w:ascii="Arial" w:hAnsi="Arial"/>
                <w:sz w:val="22"/>
                <w:szCs w:val="22"/>
              </w:rPr>
              <w:t xml:space="preserve">An annual Women's County Cup and Shield Competition is established </w:t>
            </w:r>
          </w:p>
          <w:p w14:paraId="72D552DB" w14:textId="77777777" w:rsidR="006C6860" w:rsidRPr="007B30FA" w:rsidRDefault="006C6860">
            <w:pPr>
              <w:pStyle w:val="TableContents"/>
              <w:snapToGrid w:val="0"/>
              <w:rPr>
                <w:rFonts w:ascii="Arial" w:hAnsi="Arial"/>
                <w:sz w:val="22"/>
                <w:szCs w:val="22"/>
                <w:highlight w:val="yellow"/>
              </w:rPr>
            </w:pP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14:paraId="7CD891DE" w14:textId="77777777" w:rsidR="00490854" w:rsidRPr="007B30FA" w:rsidRDefault="00490854">
            <w:pPr>
              <w:pStyle w:val="TableContents"/>
              <w:snapToGrid w:val="0"/>
              <w:rPr>
                <w:rFonts w:ascii="Arial" w:hAnsi="Arial"/>
                <w:sz w:val="22"/>
                <w:szCs w:val="22"/>
                <w:highlight w:val="yellow"/>
              </w:rPr>
            </w:pPr>
          </w:p>
        </w:tc>
        <w:tc>
          <w:tcPr>
            <w:tcW w:w="1559" w:type="dxa"/>
            <w:tcBorders>
              <w:left w:val="single" w:sz="1" w:space="0" w:color="000000"/>
              <w:bottom w:val="single" w:sz="1" w:space="0" w:color="000000"/>
            </w:tcBorders>
          </w:tcPr>
          <w:p w14:paraId="1B60EAA9" w14:textId="33E8F502" w:rsidR="00490854" w:rsidRPr="007B30FA" w:rsidRDefault="00490854">
            <w:pPr>
              <w:pStyle w:val="TableContents"/>
              <w:snapToGrid w:val="0"/>
              <w:rPr>
                <w:rFonts w:ascii="Arial" w:hAnsi="Arial"/>
                <w:sz w:val="22"/>
                <w:szCs w:val="22"/>
                <w:highlight w:val="yellow"/>
              </w:rPr>
            </w:pPr>
            <w:r w:rsidRPr="00073E96">
              <w:rPr>
                <w:rFonts w:ascii="Arial" w:hAnsi="Arial"/>
                <w:sz w:val="22"/>
                <w:szCs w:val="22"/>
              </w:rPr>
              <w:t xml:space="preserve">CW, </w:t>
            </w:r>
            <w:r w:rsidR="00670F6E" w:rsidRPr="00073E96">
              <w:rPr>
                <w:rFonts w:ascii="Arial" w:hAnsi="Arial"/>
                <w:sz w:val="22"/>
                <w:szCs w:val="22"/>
              </w:rPr>
              <w:t>S</w:t>
            </w:r>
            <w:r w:rsidR="0050477F" w:rsidRPr="00073E96">
              <w:rPr>
                <w:rFonts w:ascii="Arial" w:hAnsi="Arial"/>
                <w:sz w:val="22"/>
                <w:szCs w:val="22"/>
              </w:rPr>
              <w:t>B</w:t>
            </w:r>
            <w:r w:rsidR="00C40A65">
              <w:rPr>
                <w:rFonts w:ascii="Arial" w:hAnsi="Arial"/>
                <w:sz w:val="22"/>
                <w:szCs w:val="22"/>
              </w:rPr>
              <w:t xml:space="preserve">, </w:t>
            </w:r>
            <w:r w:rsidR="00C40A65" w:rsidRPr="002F1065">
              <w:rPr>
                <w:rFonts w:ascii="Arial" w:hAnsi="Arial"/>
                <w:sz w:val="22"/>
                <w:szCs w:val="22"/>
              </w:rPr>
              <w:t>SM</w:t>
            </w:r>
          </w:p>
        </w:tc>
        <w:tc>
          <w:tcPr>
            <w:tcW w:w="709" w:type="dxa"/>
            <w:tcBorders>
              <w:left w:val="single" w:sz="1" w:space="0" w:color="000000"/>
              <w:bottom w:val="single" w:sz="1" w:space="0" w:color="000000"/>
            </w:tcBorders>
          </w:tcPr>
          <w:p w14:paraId="7017165B" w14:textId="77777777" w:rsidR="00490854" w:rsidRPr="007B30FA" w:rsidRDefault="00490854">
            <w:pPr>
              <w:pStyle w:val="TableContents"/>
              <w:snapToGrid w:val="0"/>
              <w:rPr>
                <w:rFonts w:ascii="Arial" w:hAnsi="Arial"/>
                <w:b/>
                <w:bCs/>
                <w:sz w:val="22"/>
                <w:szCs w:val="22"/>
              </w:rPr>
            </w:pPr>
          </w:p>
        </w:tc>
        <w:tc>
          <w:tcPr>
            <w:tcW w:w="40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FFC000"/>
          </w:tcPr>
          <w:p w14:paraId="40C18D68" w14:textId="77777777" w:rsidR="00490854" w:rsidRPr="007B30FA" w:rsidRDefault="00490854" w:rsidP="00BE75D4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45" w:type="dxa"/>
            <w:tcBorders>
              <w:left w:val="single" w:sz="1" w:space="0" w:color="000000"/>
              <w:bottom w:val="single" w:sz="1" w:space="0" w:color="000000"/>
            </w:tcBorders>
          </w:tcPr>
          <w:p w14:paraId="5C5A9B6E" w14:textId="77777777" w:rsidR="00490854" w:rsidRPr="007B30FA" w:rsidRDefault="00490854" w:rsidP="00BE75D4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25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1B09C433" w14:textId="77777777" w:rsidR="00490854" w:rsidRPr="007B30FA" w:rsidRDefault="00490854" w:rsidP="00BE75D4">
            <w:pPr>
              <w:rPr>
                <w:rFonts w:ascii="Arial" w:hAnsi="Arial"/>
                <w:sz w:val="22"/>
                <w:szCs w:val="22"/>
              </w:rPr>
            </w:pPr>
          </w:p>
        </w:tc>
      </w:tr>
      <w:tr w:rsidR="006C6860" w:rsidRPr="007B30FA" w14:paraId="28C9277E" w14:textId="77777777" w:rsidTr="0050477F">
        <w:tc>
          <w:tcPr>
            <w:tcW w:w="5325" w:type="dxa"/>
            <w:tcBorders>
              <w:left w:val="single" w:sz="1" w:space="0" w:color="000000"/>
              <w:bottom w:val="single" w:sz="1" w:space="0" w:color="000000"/>
            </w:tcBorders>
          </w:tcPr>
          <w:p w14:paraId="22449B05" w14:textId="77777777" w:rsidR="006C6860" w:rsidRPr="007B30FA" w:rsidRDefault="006C6860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sz w:val="22"/>
                <w:szCs w:val="22"/>
              </w:rPr>
              <w:t>7.  To provide IWS clubs with the opportunity to have development playing opportunities and competitions within Oxfordshire</w:t>
            </w:r>
          </w:p>
        </w:tc>
        <w:tc>
          <w:tcPr>
            <w:tcW w:w="4773" w:type="dxa"/>
            <w:tcBorders>
              <w:left w:val="single" w:sz="1" w:space="0" w:color="000000"/>
              <w:bottom w:val="single" w:sz="1" w:space="0" w:color="000000"/>
            </w:tcBorders>
          </w:tcPr>
          <w:p w14:paraId="3CFBE090" w14:textId="77777777" w:rsidR="006C6860" w:rsidRPr="007B30FA" w:rsidRDefault="006C6860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sz w:val="22"/>
                <w:szCs w:val="22"/>
              </w:rPr>
              <w:t>Offer competition and development days for all IWS Teams and lower-level teams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14:paraId="25E2D4AC" w14:textId="77777777" w:rsidR="006C6860" w:rsidRPr="007B30FA" w:rsidRDefault="006C6860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sz w:val="22"/>
                <w:szCs w:val="22"/>
              </w:rPr>
              <w:t>TBC</w:t>
            </w:r>
          </w:p>
        </w:tc>
        <w:tc>
          <w:tcPr>
            <w:tcW w:w="1559" w:type="dxa"/>
            <w:tcBorders>
              <w:left w:val="single" w:sz="1" w:space="0" w:color="000000"/>
              <w:bottom w:val="single" w:sz="1" w:space="0" w:color="000000"/>
            </w:tcBorders>
          </w:tcPr>
          <w:p w14:paraId="0A059498" w14:textId="77777777" w:rsidR="006C6860" w:rsidRPr="007B30FA" w:rsidRDefault="006C6860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sz w:val="22"/>
                <w:szCs w:val="22"/>
              </w:rPr>
              <w:t>RW/LG</w:t>
            </w:r>
          </w:p>
        </w:tc>
        <w:tc>
          <w:tcPr>
            <w:tcW w:w="709" w:type="dxa"/>
            <w:tcBorders>
              <w:left w:val="single" w:sz="1" w:space="0" w:color="000000"/>
              <w:bottom w:val="single" w:sz="1" w:space="0" w:color="000000"/>
            </w:tcBorders>
          </w:tcPr>
          <w:p w14:paraId="132230FC" w14:textId="77777777" w:rsidR="006C6860" w:rsidRPr="007B30FA" w:rsidRDefault="006C6860">
            <w:pPr>
              <w:pStyle w:val="TableContents"/>
              <w:snapToGrid w:val="0"/>
              <w:rPr>
                <w:rFonts w:ascii="Arial" w:hAnsi="Arial"/>
                <w:sz w:val="22"/>
                <w:szCs w:val="22"/>
                <w:shd w:val="clear" w:color="auto" w:fill="FF3300"/>
              </w:rPr>
            </w:pPr>
          </w:p>
        </w:tc>
        <w:tc>
          <w:tcPr>
            <w:tcW w:w="40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FFC000"/>
          </w:tcPr>
          <w:p w14:paraId="21BDFC01" w14:textId="77777777" w:rsidR="006C6860" w:rsidRPr="007B30FA" w:rsidRDefault="006C6860" w:rsidP="00BE75D4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45" w:type="dxa"/>
            <w:tcBorders>
              <w:left w:val="single" w:sz="1" w:space="0" w:color="000000"/>
              <w:bottom w:val="single" w:sz="1" w:space="0" w:color="000000"/>
            </w:tcBorders>
          </w:tcPr>
          <w:p w14:paraId="10797EA5" w14:textId="77777777" w:rsidR="006C6860" w:rsidRPr="007B30FA" w:rsidRDefault="006C6860" w:rsidP="00BE75D4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25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1FFC2FF9" w14:textId="77777777" w:rsidR="006C6860" w:rsidRPr="007B30FA" w:rsidRDefault="006C6860" w:rsidP="00BE75D4">
            <w:pPr>
              <w:rPr>
                <w:rFonts w:ascii="Arial" w:hAnsi="Arial"/>
                <w:sz w:val="22"/>
                <w:szCs w:val="22"/>
              </w:rPr>
            </w:pPr>
          </w:p>
        </w:tc>
      </w:tr>
      <w:tr w:rsidR="006C6860" w:rsidRPr="007B30FA" w14:paraId="35BD8F9F" w14:textId="77777777" w:rsidTr="0050477F">
        <w:tc>
          <w:tcPr>
            <w:tcW w:w="5325" w:type="dxa"/>
            <w:tcBorders>
              <w:left w:val="single" w:sz="1" w:space="0" w:color="000000"/>
              <w:bottom w:val="single" w:sz="1" w:space="0" w:color="000000"/>
            </w:tcBorders>
          </w:tcPr>
          <w:p w14:paraId="47FCE3EA" w14:textId="77777777" w:rsidR="006C6860" w:rsidRPr="007B30FA" w:rsidRDefault="006C6860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sz w:val="22"/>
                <w:szCs w:val="22"/>
              </w:rPr>
              <w:t>8.  To support and encourage the teams with the IWS to develop and join NC3 during the next three years</w:t>
            </w:r>
          </w:p>
        </w:tc>
        <w:tc>
          <w:tcPr>
            <w:tcW w:w="4773" w:type="dxa"/>
            <w:tcBorders>
              <w:left w:val="single" w:sz="1" w:space="0" w:color="000000"/>
              <w:bottom w:val="single" w:sz="1" w:space="0" w:color="000000"/>
            </w:tcBorders>
          </w:tcPr>
          <w:p w14:paraId="4BC06B5D" w14:textId="77777777" w:rsidR="006C6860" w:rsidRPr="007B30FA" w:rsidRDefault="006C6860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sz w:val="22"/>
                <w:szCs w:val="22"/>
              </w:rPr>
              <w:t>To have at least two clubs join or rejoin leagues from IWS by the end of 2025/2026 season</w:t>
            </w:r>
          </w:p>
          <w:p w14:paraId="2FE3A315" w14:textId="77777777" w:rsidR="006C6860" w:rsidRPr="007B30FA" w:rsidRDefault="006C6860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  <w:p w14:paraId="4AF41D5E" w14:textId="77777777" w:rsidR="006C6860" w:rsidRPr="007B30FA" w:rsidRDefault="006C6860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sz w:val="22"/>
                <w:szCs w:val="22"/>
              </w:rPr>
              <w:t>In 2027 the majority of IWS Clubs to be playing in leagues</w:t>
            </w:r>
          </w:p>
          <w:p w14:paraId="12177698" w14:textId="77777777" w:rsidR="006C6860" w:rsidRPr="007B30FA" w:rsidRDefault="006C6860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14:paraId="292D57B9" w14:textId="77777777" w:rsidR="006C6860" w:rsidRPr="007B30FA" w:rsidRDefault="006C6860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559" w:type="dxa"/>
            <w:tcBorders>
              <w:left w:val="single" w:sz="1" w:space="0" w:color="000000"/>
              <w:bottom w:val="single" w:sz="1" w:space="0" w:color="000000"/>
            </w:tcBorders>
          </w:tcPr>
          <w:p w14:paraId="4B8B1804" w14:textId="77777777" w:rsidR="006C6860" w:rsidRPr="007B30FA" w:rsidRDefault="006C6860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sz w:val="22"/>
                <w:szCs w:val="22"/>
              </w:rPr>
              <w:t>CW</w:t>
            </w:r>
          </w:p>
        </w:tc>
        <w:tc>
          <w:tcPr>
            <w:tcW w:w="709" w:type="dxa"/>
            <w:tcBorders>
              <w:left w:val="single" w:sz="1" w:space="0" w:color="000000"/>
              <w:bottom w:val="single" w:sz="1" w:space="0" w:color="000000"/>
            </w:tcBorders>
          </w:tcPr>
          <w:p w14:paraId="32253A0E" w14:textId="77777777" w:rsidR="006C6860" w:rsidRPr="007B30FA" w:rsidRDefault="006C6860">
            <w:pPr>
              <w:pStyle w:val="TableContents"/>
              <w:snapToGrid w:val="0"/>
              <w:rPr>
                <w:rFonts w:ascii="Arial" w:hAnsi="Arial"/>
                <w:sz w:val="22"/>
                <w:szCs w:val="22"/>
                <w:shd w:val="clear" w:color="auto" w:fill="FF3300"/>
              </w:rPr>
            </w:pPr>
          </w:p>
        </w:tc>
        <w:tc>
          <w:tcPr>
            <w:tcW w:w="40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FFC000"/>
          </w:tcPr>
          <w:p w14:paraId="5930F471" w14:textId="77777777" w:rsidR="006C6860" w:rsidRPr="007B30FA" w:rsidRDefault="006C6860" w:rsidP="00BE75D4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45" w:type="dxa"/>
            <w:tcBorders>
              <w:left w:val="single" w:sz="1" w:space="0" w:color="000000"/>
              <w:bottom w:val="single" w:sz="1" w:space="0" w:color="000000"/>
            </w:tcBorders>
          </w:tcPr>
          <w:p w14:paraId="461E6639" w14:textId="77777777" w:rsidR="006C6860" w:rsidRPr="007B30FA" w:rsidRDefault="006C6860" w:rsidP="00BE75D4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25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17446403" w14:textId="77777777" w:rsidR="006C6860" w:rsidRPr="007B30FA" w:rsidRDefault="006C6860" w:rsidP="00BE75D4">
            <w:pPr>
              <w:rPr>
                <w:rFonts w:ascii="Arial" w:hAnsi="Arial"/>
                <w:sz w:val="22"/>
                <w:szCs w:val="22"/>
              </w:rPr>
            </w:pPr>
          </w:p>
        </w:tc>
      </w:tr>
      <w:tr w:rsidR="00490854" w:rsidRPr="007B30FA" w14:paraId="3726E60A" w14:textId="77777777" w:rsidTr="0050477F">
        <w:tc>
          <w:tcPr>
            <w:tcW w:w="5325" w:type="dxa"/>
            <w:tcBorders>
              <w:left w:val="single" w:sz="1" w:space="0" w:color="000000"/>
              <w:bottom w:val="single" w:sz="1" w:space="0" w:color="000000"/>
            </w:tcBorders>
          </w:tcPr>
          <w:p w14:paraId="443B9A02" w14:textId="7D11D728" w:rsidR="00490854" w:rsidRPr="007B30FA" w:rsidRDefault="006C6860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sz w:val="22"/>
                <w:szCs w:val="22"/>
              </w:rPr>
              <w:t>9</w:t>
            </w:r>
            <w:r w:rsidR="00490854" w:rsidRPr="007B30FA">
              <w:rPr>
                <w:rFonts w:ascii="Arial" w:hAnsi="Arial"/>
                <w:sz w:val="22"/>
                <w:szCs w:val="22"/>
              </w:rPr>
              <w:t xml:space="preserve">. To </w:t>
            </w:r>
            <w:r w:rsidR="00AE2CC0">
              <w:rPr>
                <w:rFonts w:ascii="Arial" w:hAnsi="Arial"/>
                <w:sz w:val="22"/>
                <w:szCs w:val="22"/>
              </w:rPr>
              <w:t>reach</w:t>
            </w:r>
            <w:r w:rsidR="00490854" w:rsidRPr="007B30FA">
              <w:rPr>
                <w:rFonts w:ascii="Arial" w:hAnsi="Arial"/>
                <w:sz w:val="22"/>
                <w:szCs w:val="22"/>
              </w:rPr>
              <w:t xml:space="preserve"> the Gill Burns Cup Final</w:t>
            </w:r>
          </w:p>
        </w:tc>
        <w:tc>
          <w:tcPr>
            <w:tcW w:w="4773" w:type="dxa"/>
            <w:tcBorders>
              <w:left w:val="single" w:sz="1" w:space="0" w:color="000000"/>
              <w:bottom w:val="single" w:sz="1" w:space="0" w:color="000000"/>
            </w:tcBorders>
          </w:tcPr>
          <w:p w14:paraId="3D901100" w14:textId="77777777" w:rsidR="00490854" w:rsidRPr="007B30FA" w:rsidRDefault="00490854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sz w:val="22"/>
                <w:szCs w:val="22"/>
              </w:rPr>
              <w:t xml:space="preserve">Oxon </w:t>
            </w:r>
            <w:proofErr w:type="gramStart"/>
            <w:r w:rsidRPr="007B30FA">
              <w:rPr>
                <w:rFonts w:ascii="Arial" w:hAnsi="Arial"/>
                <w:sz w:val="22"/>
                <w:szCs w:val="22"/>
              </w:rPr>
              <w:t>Women's</w:t>
            </w:r>
            <w:proofErr w:type="gramEnd"/>
            <w:r w:rsidRPr="007B30FA">
              <w:rPr>
                <w:rFonts w:ascii="Arial" w:hAnsi="Arial"/>
                <w:sz w:val="22"/>
                <w:szCs w:val="22"/>
              </w:rPr>
              <w:t xml:space="preserve"> XV achieve a position in the final during the next 3 seasons (St</w:t>
            </w:r>
            <w:r w:rsidR="00E11DD7" w:rsidRPr="007B30FA">
              <w:rPr>
                <w:rFonts w:ascii="Arial" w:hAnsi="Arial"/>
                <w:sz w:val="22"/>
                <w:szCs w:val="22"/>
              </w:rPr>
              <w:t>rategy</w:t>
            </w:r>
            <w:r w:rsidRPr="007B30FA">
              <w:rPr>
                <w:rFonts w:ascii="Arial" w:hAnsi="Arial"/>
                <w:sz w:val="22"/>
                <w:szCs w:val="22"/>
              </w:rPr>
              <w:t xml:space="preserve"> Obj</w:t>
            </w:r>
            <w:r w:rsidR="00E11DD7" w:rsidRPr="007B30FA">
              <w:rPr>
                <w:rFonts w:ascii="Arial" w:hAnsi="Arial"/>
                <w:sz w:val="22"/>
                <w:szCs w:val="22"/>
              </w:rPr>
              <w:t>ective</w:t>
            </w:r>
            <w:r w:rsidRPr="007B30FA">
              <w:rPr>
                <w:rFonts w:ascii="Arial" w:hAnsi="Arial"/>
                <w:sz w:val="22"/>
                <w:szCs w:val="22"/>
              </w:rPr>
              <w:t xml:space="preserve"> 3</w:t>
            </w:r>
            <w:r w:rsidR="00E11DD7" w:rsidRPr="007B30FA">
              <w:rPr>
                <w:rFonts w:ascii="Arial" w:hAnsi="Arial"/>
                <w:sz w:val="22"/>
                <w:szCs w:val="22"/>
              </w:rPr>
              <w:t>.5</w:t>
            </w:r>
            <w:r w:rsidRPr="007B30FA">
              <w:rPr>
                <w:rFonts w:ascii="Arial" w:hAnsi="Arial"/>
                <w:sz w:val="22"/>
                <w:szCs w:val="22"/>
              </w:rPr>
              <w:t xml:space="preserve"> above)</w:t>
            </w:r>
          </w:p>
          <w:p w14:paraId="5AE8F169" w14:textId="77777777" w:rsidR="00DB3883" w:rsidRPr="007B30FA" w:rsidRDefault="00DB3883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14:paraId="35821CC4" w14:textId="77777777" w:rsidR="00490854" w:rsidRPr="007B30FA" w:rsidRDefault="00490854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559" w:type="dxa"/>
            <w:tcBorders>
              <w:left w:val="single" w:sz="1" w:space="0" w:color="000000"/>
              <w:bottom w:val="single" w:sz="1" w:space="0" w:color="000000"/>
            </w:tcBorders>
          </w:tcPr>
          <w:p w14:paraId="5B9659F4" w14:textId="77777777" w:rsidR="00490854" w:rsidRPr="007B30FA" w:rsidRDefault="00490854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sz w:val="22"/>
                <w:szCs w:val="22"/>
              </w:rPr>
              <w:t>CW</w:t>
            </w:r>
          </w:p>
        </w:tc>
        <w:tc>
          <w:tcPr>
            <w:tcW w:w="709" w:type="dxa"/>
            <w:tcBorders>
              <w:left w:val="single" w:sz="1" w:space="0" w:color="000000"/>
              <w:bottom w:val="single" w:sz="1" w:space="0" w:color="000000"/>
            </w:tcBorders>
          </w:tcPr>
          <w:p w14:paraId="3205BBCF" w14:textId="77777777" w:rsidR="00490854" w:rsidRPr="007B30FA" w:rsidRDefault="00490854">
            <w:pPr>
              <w:pStyle w:val="TableContents"/>
              <w:snapToGrid w:val="0"/>
              <w:rPr>
                <w:rFonts w:ascii="Arial" w:hAnsi="Arial"/>
                <w:sz w:val="22"/>
                <w:szCs w:val="22"/>
                <w:shd w:val="clear" w:color="auto" w:fill="FF3300"/>
              </w:rPr>
            </w:pPr>
          </w:p>
        </w:tc>
        <w:tc>
          <w:tcPr>
            <w:tcW w:w="40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FFC000"/>
          </w:tcPr>
          <w:p w14:paraId="2102C9B2" w14:textId="77777777" w:rsidR="00490854" w:rsidRPr="007B30FA" w:rsidRDefault="00490854" w:rsidP="00BE75D4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45" w:type="dxa"/>
            <w:tcBorders>
              <w:left w:val="single" w:sz="1" w:space="0" w:color="000000"/>
              <w:bottom w:val="single" w:sz="1" w:space="0" w:color="000000"/>
            </w:tcBorders>
          </w:tcPr>
          <w:p w14:paraId="03006ECF" w14:textId="77777777" w:rsidR="00490854" w:rsidRPr="007B30FA" w:rsidRDefault="00490854" w:rsidP="00BE75D4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25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2A7B711" w14:textId="77777777" w:rsidR="00490854" w:rsidRPr="007B30FA" w:rsidRDefault="00490854" w:rsidP="00BE75D4">
            <w:pPr>
              <w:rPr>
                <w:rFonts w:ascii="Arial" w:hAnsi="Arial"/>
                <w:sz w:val="22"/>
                <w:szCs w:val="22"/>
              </w:rPr>
            </w:pPr>
          </w:p>
        </w:tc>
      </w:tr>
      <w:tr w:rsidR="00D85F79" w:rsidRPr="007B30FA" w14:paraId="1DCEAB6B" w14:textId="77777777" w:rsidTr="0083296D">
        <w:tc>
          <w:tcPr>
            <w:tcW w:w="5325" w:type="dxa"/>
            <w:tcBorders>
              <w:left w:val="single" w:sz="1" w:space="0" w:color="000000"/>
              <w:bottom w:val="single" w:sz="1" w:space="0" w:color="000000"/>
            </w:tcBorders>
          </w:tcPr>
          <w:p w14:paraId="6A53D676" w14:textId="77777777" w:rsidR="00D85F79" w:rsidRPr="007B30FA" w:rsidRDefault="006C6860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sz w:val="22"/>
                <w:szCs w:val="22"/>
              </w:rPr>
              <w:t>10</w:t>
            </w:r>
            <w:r w:rsidR="00D85F79" w:rsidRPr="007B30FA">
              <w:rPr>
                <w:rFonts w:ascii="Arial" w:hAnsi="Arial"/>
                <w:sz w:val="22"/>
                <w:szCs w:val="22"/>
              </w:rPr>
              <w:t>. Increase Board Member attendance at W&amp;G games</w:t>
            </w:r>
          </w:p>
        </w:tc>
        <w:tc>
          <w:tcPr>
            <w:tcW w:w="4773" w:type="dxa"/>
            <w:tcBorders>
              <w:left w:val="single" w:sz="1" w:space="0" w:color="000000"/>
              <w:bottom w:val="single" w:sz="1" w:space="0" w:color="000000"/>
            </w:tcBorders>
          </w:tcPr>
          <w:p w14:paraId="2D575BFD" w14:textId="77777777" w:rsidR="00D85F79" w:rsidRPr="007B30FA" w:rsidRDefault="00D85F79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14:paraId="0B70BAB3" w14:textId="77777777" w:rsidR="00D85F79" w:rsidRPr="007B30FA" w:rsidRDefault="00E11DD7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sz w:val="22"/>
                <w:szCs w:val="22"/>
              </w:rPr>
              <w:t>Nil</w:t>
            </w:r>
          </w:p>
        </w:tc>
        <w:tc>
          <w:tcPr>
            <w:tcW w:w="1559" w:type="dxa"/>
            <w:tcBorders>
              <w:left w:val="single" w:sz="1" w:space="0" w:color="000000"/>
              <w:bottom w:val="single" w:sz="1" w:space="0" w:color="000000"/>
            </w:tcBorders>
          </w:tcPr>
          <w:p w14:paraId="7EB72AEF" w14:textId="77777777" w:rsidR="00D85F79" w:rsidRPr="007B30FA" w:rsidRDefault="00D85F79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sz w:val="22"/>
                <w:szCs w:val="22"/>
              </w:rPr>
              <w:t>All CB Board Members</w:t>
            </w:r>
          </w:p>
        </w:tc>
        <w:tc>
          <w:tcPr>
            <w:tcW w:w="709" w:type="dxa"/>
            <w:tcBorders>
              <w:left w:val="single" w:sz="1" w:space="0" w:color="000000"/>
              <w:bottom w:val="single" w:sz="1" w:space="0" w:color="000000"/>
            </w:tcBorders>
          </w:tcPr>
          <w:p w14:paraId="53F6FEB8" w14:textId="77777777" w:rsidR="00D85F79" w:rsidRPr="007B30FA" w:rsidRDefault="00D85F79">
            <w:pPr>
              <w:pStyle w:val="TableContents"/>
              <w:snapToGrid w:val="0"/>
              <w:rPr>
                <w:rFonts w:ascii="Arial" w:hAnsi="Arial"/>
                <w:sz w:val="22"/>
                <w:szCs w:val="22"/>
                <w:shd w:val="clear" w:color="auto" w:fill="FF3300"/>
              </w:rPr>
            </w:pPr>
          </w:p>
        </w:tc>
        <w:tc>
          <w:tcPr>
            <w:tcW w:w="40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92D050"/>
          </w:tcPr>
          <w:p w14:paraId="4596C843" w14:textId="77777777" w:rsidR="00D85F79" w:rsidRPr="007B30FA" w:rsidRDefault="00D85F79" w:rsidP="00BE75D4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45" w:type="dxa"/>
            <w:tcBorders>
              <w:left w:val="single" w:sz="1" w:space="0" w:color="000000"/>
              <w:bottom w:val="single" w:sz="1" w:space="0" w:color="000000"/>
            </w:tcBorders>
          </w:tcPr>
          <w:p w14:paraId="448D9000" w14:textId="77777777" w:rsidR="00D85F79" w:rsidRPr="007B30FA" w:rsidRDefault="00D85F79" w:rsidP="00BE75D4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25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05DA2BCB" w14:textId="77777777" w:rsidR="00D85F79" w:rsidRPr="007B30FA" w:rsidRDefault="00D85F79" w:rsidP="00BE75D4">
            <w:pPr>
              <w:rPr>
                <w:rFonts w:ascii="Arial" w:hAnsi="Arial"/>
                <w:sz w:val="22"/>
                <w:szCs w:val="22"/>
              </w:rPr>
            </w:pPr>
          </w:p>
        </w:tc>
      </w:tr>
      <w:tr w:rsidR="006C6860" w:rsidRPr="007B30FA" w14:paraId="5CB4932E" w14:textId="77777777" w:rsidTr="00E11DD7">
        <w:tc>
          <w:tcPr>
            <w:tcW w:w="5325" w:type="dxa"/>
            <w:tcBorders>
              <w:left w:val="single" w:sz="1" w:space="0" w:color="000000"/>
              <w:bottom w:val="single" w:sz="1" w:space="0" w:color="000000"/>
            </w:tcBorders>
          </w:tcPr>
          <w:p w14:paraId="1C92E2D8" w14:textId="77777777" w:rsidR="006C6860" w:rsidRPr="007B30FA" w:rsidRDefault="006C6860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sz w:val="22"/>
                <w:szCs w:val="22"/>
              </w:rPr>
              <w:t>11.  To establish a county development squad</w:t>
            </w:r>
          </w:p>
        </w:tc>
        <w:tc>
          <w:tcPr>
            <w:tcW w:w="4773" w:type="dxa"/>
            <w:tcBorders>
              <w:left w:val="single" w:sz="1" w:space="0" w:color="000000"/>
              <w:bottom w:val="single" w:sz="1" w:space="0" w:color="000000"/>
            </w:tcBorders>
          </w:tcPr>
          <w:p w14:paraId="08A17D70" w14:textId="77777777" w:rsidR="006C6860" w:rsidRDefault="006C6860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sz w:val="22"/>
                <w:szCs w:val="22"/>
              </w:rPr>
              <w:t>Development squad to be developed and playing fixtures in 2025/2026 season</w:t>
            </w:r>
          </w:p>
          <w:p w14:paraId="4A152A12" w14:textId="77777777" w:rsidR="0081146E" w:rsidRPr="007B30FA" w:rsidRDefault="0081146E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14:paraId="28FBD7D2" w14:textId="77777777" w:rsidR="006C6860" w:rsidRPr="007B30FA" w:rsidRDefault="006C6860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559" w:type="dxa"/>
            <w:tcBorders>
              <w:left w:val="single" w:sz="1" w:space="0" w:color="000000"/>
              <w:bottom w:val="single" w:sz="1" w:space="0" w:color="000000"/>
            </w:tcBorders>
          </w:tcPr>
          <w:p w14:paraId="6093609D" w14:textId="77777777" w:rsidR="006C6860" w:rsidRPr="007B30FA" w:rsidRDefault="006C6860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sz w:val="22"/>
                <w:szCs w:val="22"/>
              </w:rPr>
              <w:t>CW/LG</w:t>
            </w:r>
          </w:p>
        </w:tc>
        <w:tc>
          <w:tcPr>
            <w:tcW w:w="709" w:type="dxa"/>
            <w:tcBorders>
              <w:left w:val="single" w:sz="1" w:space="0" w:color="000000"/>
              <w:bottom w:val="single" w:sz="1" w:space="0" w:color="000000"/>
            </w:tcBorders>
          </w:tcPr>
          <w:p w14:paraId="10EE5243" w14:textId="77777777" w:rsidR="006C6860" w:rsidRPr="007B30FA" w:rsidRDefault="006C6860">
            <w:pPr>
              <w:pStyle w:val="TableContents"/>
              <w:snapToGrid w:val="0"/>
              <w:rPr>
                <w:rFonts w:ascii="Arial" w:hAnsi="Arial"/>
                <w:sz w:val="22"/>
                <w:szCs w:val="22"/>
                <w:shd w:val="clear" w:color="auto" w:fill="FF3300"/>
              </w:rPr>
            </w:pPr>
          </w:p>
        </w:tc>
        <w:tc>
          <w:tcPr>
            <w:tcW w:w="40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92D050"/>
          </w:tcPr>
          <w:p w14:paraId="21D6850C" w14:textId="77777777" w:rsidR="006C6860" w:rsidRPr="007B30FA" w:rsidRDefault="006C6860" w:rsidP="00BE75D4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45" w:type="dxa"/>
            <w:tcBorders>
              <w:left w:val="single" w:sz="1" w:space="0" w:color="000000"/>
              <w:bottom w:val="single" w:sz="1" w:space="0" w:color="000000"/>
            </w:tcBorders>
          </w:tcPr>
          <w:p w14:paraId="3DBAD362" w14:textId="77777777" w:rsidR="006C6860" w:rsidRPr="007B30FA" w:rsidRDefault="006C6860" w:rsidP="00BE75D4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25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34C2F04" w14:textId="77777777" w:rsidR="006C6860" w:rsidRPr="007B30FA" w:rsidRDefault="006C6860" w:rsidP="00BE75D4">
            <w:pPr>
              <w:rPr>
                <w:rFonts w:ascii="Arial" w:hAnsi="Arial"/>
                <w:sz w:val="22"/>
                <w:szCs w:val="22"/>
              </w:rPr>
            </w:pPr>
          </w:p>
        </w:tc>
      </w:tr>
      <w:tr w:rsidR="00490854" w:rsidRPr="007B30FA" w14:paraId="6A26D111" w14:textId="77777777" w:rsidTr="00D86EE5">
        <w:tc>
          <w:tcPr>
            <w:tcW w:w="532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DDDDDD"/>
          </w:tcPr>
          <w:p w14:paraId="167F26AD" w14:textId="77777777" w:rsidR="00490854" w:rsidRPr="007B30FA" w:rsidRDefault="00490854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b/>
                <w:bCs/>
                <w:sz w:val="22"/>
                <w:szCs w:val="22"/>
              </w:rPr>
              <w:t>Overall Impact/ Total Cost</w:t>
            </w:r>
          </w:p>
        </w:tc>
        <w:tc>
          <w:tcPr>
            <w:tcW w:w="477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DDDDDD"/>
          </w:tcPr>
          <w:p w14:paraId="26FB81F5" w14:textId="3655DA60" w:rsidR="00490854" w:rsidRPr="007B30FA" w:rsidRDefault="00490854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b/>
                <w:bCs/>
                <w:sz w:val="22"/>
                <w:szCs w:val="22"/>
              </w:rPr>
              <w:t>There is a continued increase in the number of W&amp;G playing, coaching and refereeing.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DDDDDD"/>
          </w:tcPr>
          <w:p w14:paraId="19B555F2" w14:textId="77777777" w:rsidR="00490854" w:rsidRPr="007B30FA" w:rsidRDefault="00490854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55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DDDDDD"/>
          </w:tcPr>
          <w:p w14:paraId="5CAED265" w14:textId="77777777" w:rsidR="00490854" w:rsidRPr="007B30FA" w:rsidRDefault="00490854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70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DDDDDD"/>
          </w:tcPr>
          <w:p w14:paraId="39CA5059" w14:textId="77777777" w:rsidR="00490854" w:rsidRPr="007B30FA" w:rsidRDefault="00490854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0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DDDDDD"/>
          </w:tcPr>
          <w:p w14:paraId="21793023" w14:textId="77777777" w:rsidR="00490854" w:rsidRPr="007B30FA" w:rsidRDefault="00490854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4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DDDDDD"/>
          </w:tcPr>
          <w:p w14:paraId="41388555" w14:textId="77777777" w:rsidR="00490854" w:rsidRPr="007B30FA" w:rsidRDefault="00490854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25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DDDDD"/>
          </w:tcPr>
          <w:p w14:paraId="305FE6D2" w14:textId="77777777" w:rsidR="00490854" w:rsidRPr="007B30FA" w:rsidRDefault="00490854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</w:tc>
      </w:tr>
    </w:tbl>
    <w:p w14:paraId="6E2F5DA7" w14:textId="77777777" w:rsidR="00490854" w:rsidRPr="007B30FA" w:rsidRDefault="00490854">
      <w:pPr>
        <w:rPr>
          <w:rFonts w:ascii="Arial" w:hAnsi="Arial"/>
          <w:sz w:val="22"/>
          <w:szCs w:val="22"/>
        </w:rPr>
      </w:pPr>
    </w:p>
    <w:p w14:paraId="2A28BFC3" w14:textId="77777777" w:rsidR="00490854" w:rsidRPr="007B30FA" w:rsidRDefault="00490854">
      <w:pPr>
        <w:rPr>
          <w:rFonts w:ascii="Arial" w:hAnsi="Arial"/>
          <w:sz w:val="22"/>
          <w:szCs w:val="22"/>
        </w:rPr>
      </w:pPr>
    </w:p>
    <w:p w14:paraId="78516B7C" w14:textId="77777777" w:rsidR="00490854" w:rsidRPr="007B30FA" w:rsidRDefault="00490854">
      <w:pPr>
        <w:rPr>
          <w:rFonts w:ascii="Arial" w:hAnsi="Arial"/>
          <w:sz w:val="22"/>
          <w:szCs w:val="22"/>
        </w:rPr>
      </w:pPr>
    </w:p>
    <w:p w14:paraId="66957778" w14:textId="77777777" w:rsidR="00490854" w:rsidRPr="007B30FA" w:rsidRDefault="00490854">
      <w:pPr>
        <w:rPr>
          <w:rFonts w:ascii="Arial" w:hAnsi="Arial"/>
          <w:sz w:val="22"/>
          <w:szCs w:val="22"/>
        </w:rPr>
      </w:pPr>
    </w:p>
    <w:p w14:paraId="0F152784" w14:textId="77777777" w:rsidR="00490854" w:rsidRPr="007B30FA" w:rsidRDefault="00490854">
      <w:pPr>
        <w:rPr>
          <w:rFonts w:ascii="Arial" w:hAnsi="Arial"/>
          <w:sz w:val="22"/>
          <w:szCs w:val="22"/>
        </w:rPr>
      </w:pPr>
    </w:p>
    <w:p w14:paraId="39999C2A" w14:textId="77777777" w:rsidR="00490854" w:rsidRPr="007B30FA" w:rsidRDefault="00490854">
      <w:pPr>
        <w:rPr>
          <w:rFonts w:ascii="Arial" w:hAnsi="Arial"/>
          <w:sz w:val="22"/>
          <w:szCs w:val="22"/>
        </w:rPr>
      </w:pPr>
    </w:p>
    <w:p w14:paraId="5508CD59" w14:textId="77777777" w:rsidR="00490854" w:rsidRPr="007B30FA" w:rsidRDefault="00490854">
      <w:pPr>
        <w:rPr>
          <w:rFonts w:ascii="Arial" w:hAnsi="Arial"/>
          <w:sz w:val="22"/>
          <w:szCs w:val="22"/>
        </w:rPr>
      </w:pPr>
    </w:p>
    <w:p w14:paraId="4DBAC438" w14:textId="77777777" w:rsidR="00490854" w:rsidRPr="007B30FA" w:rsidRDefault="00490854">
      <w:pPr>
        <w:rPr>
          <w:rFonts w:ascii="Arial" w:hAnsi="Arial"/>
          <w:sz w:val="22"/>
          <w:szCs w:val="22"/>
        </w:rPr>
      </w:pPr>
    </w:p>
    <w:p w14:paraId="11067FF9" w14:textId="77777777" w:rsidR="00490854" w:rsidRPr="007B30FA" w:rsidRDefault="00490854">
      <w:pPr>
        <w:rPr>
          <w:rFonts w:ascii="Arial" w:hAnsi="Arial"/>
          <w:sz w:val="22"/>
          <w:szCs w:val="22"/>
        </w:rPr>
        <w:sectPr w:rsidR="00490854" w:rsidRPr="007B30FA">
          <w:pgSz w:w="16838" w:h="11906" w:orient="landscape"/>
          <w:pgMar w:top="1134" w:right="1134" w:bottom="1134" w:left="1134" w:header="720" w:footer="720" w:gutter="0"/>
          <w:cols w:space="720"/>
          <w:docGrid w:linePitch="600" w:charSpace="32768"/>
        </w:sectPr>
      </w:pPr>
    </w:p>
    <w:p w14:paraId="41682EF3" w14:textId="77777777" w:rsidR="00490854" w:rsidRPr="007B30FA" w:rsidRDefault="00490854">
      <w:pPr>
        <w:pStyle w:val="BodyText"/>
        <w:jc w:val="center"/>
        <w:rPr>
          <w:rFonts w:ascii="Arial" w:hAnsi="Arial"/>
          <w:i/>
          <w:iCs/>
          <w:sz w:val="22"/>
          <w:szCs w:val="22"/>
        </w:rPr>
      </w:pPr>
      <w:r w:rsidRPr="007B30FA">
        <w:rPr>
          <w:rFonts w:ascii="Arial" w:hAnsi="Arial"/>
          <w:b/>
          <w:bCs/>
          <w:sz w:val="22"/>
          <w:szCs w:val="22"/>
        </w:rPr>
        <w:lastRenderedPageBreak/>
        <w:t>Strategic Objective 5:  Financial Stability</w:t>
      </w:r>
    </w:p>
    <w:p w14:paraId="54DE02A8" w14:textId="77777777" w:rsidR="00490854" w:rsidRPr="007B30FA" w:rsidRDefault="00490854">
      <w:pPr>
        <w:rPr>
          <w:rFonts w:ascii="Arial" w:hAnsi="Arial"/>
          <w:b/>
          <w:bCs/>
          <w:i/>
          <w:iCs/>
          <w:sz w:val="22"/>
          <w:szCs w:val="22"/>
          <w:u w:val="single"/>
        </w:rPr>
      </w:pPr>
      <w:r w:rsidRPr="007B30FA">
        <w:rPr>
          <w:rFonts w:ascii="Arial" w:hAnsi="Arial"/>
          <w:i/>
          <w:iCs/>
          <w:sz w:val="22"/>
          <w:szCs w:val="22"/>
        </w:rPr>
        <w:t>With reduced income from the RFU</w:t>
      </w:r>
      <w:r w:rsidR="004933BB" w:rsidRPr="007B30FA">
        <w:rPr>
          <w:rFonts w:ascii="Arial" w:hAnsi="Arial"/>
          <w:i/>
          <w:iCs/>
          <w:sz w:val="22"/>
          <w:szCs w:val="22"/>
        </w:rPr>
        <w:t xml:space="preserve"> </w:t>
      </w:r>
      <w:r w:rsidRPr="007B30FA">
        <w:rPr>
          <w:rFonts w:ascii="Arial" w:hAnsi="Arial"/>
          <w:i/>
          <w:iCs/>
          <w:sz w:val="22"/>
          <w:szCs w:val="22"/>
        </w:rPr>
        <w:t xml:space="preserve">it is essential that clubs and the CB maintain their financial viability </w:t>
      </w:r>
      <w:r w:rsidR="00240B13" w:rsidRPr="007B30FA">
        <w:rPr>
          <w:rFonts w:ascii="Arial" w:hAnsi="Arial"/>
          <w:i/>
          <w:iCs/>
          <w:sz w:val="22"/>
          <w:szCs w:val="22"/>
        </w:rPr>
        <w:t>to</w:t>
      </w:r>
      <w:r w:rsidRPr="007B30FA">
        <w:rPr>
          <w:rFonts w:ascii="Arial" w:hAnsi="Arial"/>
          <w:i/>
          <w:iCs/>
          <w:sz w:val="22"/>
          <w:szCs w:val="22"/>
        </w:rPr>
        <w:t xml:space="preserve"> secure their future</w:t>
      </w:r>
    </w:p>
    <w:p w14:paraId="6418D3D3" w14:textId="77777777" w:rsidR="00490854" w:rsidRPr="00642D94" w:rsidRDefault="00490854" w:rsidP="00642D94">
      <w:pPr>
        <w:jc w:val="right"/>
        <w:rPr>
          <w:rFonts w:ascii="Arial" w:hAnsi="Arial"/>
          <w:b/>
          <w:bCs/>
          <w:i/>
          <w:iCs/>
          <w:sz w:val="22"/>
          <w:szCs w:val="22"/>
          <w:u w:val="single"/>
        </w:rPr>
      </w:pPr>
      <w:r w:rsidRPr="007B30FA">
        <w:rPr>
          <w:rFonts w:ascii="Arial" w:hAnsi="Arial"/>
          <w:b/>
          <w:bCs/>
          <w:i/>
          <w:iCs/>
          <w:sz w:val="22"/>
          <w:szCs w:val="22"/>
          <w:u w:val="single"/>
        </w:rPr>
        <w:t>Season</w:t>
      </w:r>
      <w:r w:rsidRPr="007B30FA">
        <w:rPr>
          <w:rFonts w:ascii="Arial" w:hAnsi="Arial"/>
          <w:sz w:val="22"/>
          <w:szCs w:val="22"/>
          <w:u w:val="single"/>
        </w:rPr>
        <w:t xml:space="preserve">  </w:t>
      </w:r>
      <w:r w:rsidRPr="007B30FA">
        <w:rPr>
          <w:rFonts w:ascii="Arial" w:hAnsi="Arial"/>
          <w:sz w:val="22"/>
          <w:szCs w:val="22"/>
        </w:rPr>
        <w:t xml:space="preserve"> </w:t>
      </w:r>
    </w:p>
    <w:tbl>
      <w:tblPr>
        <w:tblW w:w="14773" w:type="dxa"/>
        <w:tblInd w:w="24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5115"/>
        <w:gridCol w:w="4935"/>
        <w:gridCol w:w="1095"/>
        <w:gridCol w:w="1644"/>
        <w:gridCol w:w="696"/>
        <w:gridCol w:w="438"/>
        <w:gridCol w:w="425"/>
        <w:gridCol w:w="425"/>
      </w:tblGrid>
      <w:tr w:rsidR="00490854" w:rsidRPr="007B30FA" w14:paraId="7F73AAA3" w14:textId="77777777" w:rsidTr="00D86EE5">
        <w:tc>
          <w:tcPr>
            <w:tcW w:w="511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DDDDDD"/>
          </w:tcPr>
          <w:p w14:paraId="27833BF7" w14:textId="77777777" w:rsidR="00490854" w:rsidRPr="007B30FA" w:rsidRDefault="00490854">
            <w:pPr>
              <w:pStyle w:val="TableContents"/>
              <w:jc w:val="center"/>
              <w:rPr>
                <w:rFonts w:ascii="Arial" w:hAnsi="Arial"/>
                <w:b/>
                <w:bCs/>
                <w:sz w:val="22"/>
                <w:szCs w:val="22"/>
              </w:rPr>
            </w:pPr>
            <w:r w:rsidRPr="007B30FA">
              <w:rPr>
                <w:rFonts w:ascii="Arial" w:hAnsi="Arial"/>
                <w:b/>
                <w:bCs/>
                <w:sz w:val="22"/>
                <w:szCs w:val="22"/>
              </w:rPr>
              <w:t>Actions</w:t>
            </w:r>
          </w:p>
        </w:tc>
        <w:tc>
          <w:tcPr>
            <w:tcW w:w="493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DDDDDD"/>
          </w:tcPr>
          <w:p w14:paraId="70A0454C" w14:textId="77777777" w:rsidR="00490854" w:rsidRPr="007B30FA" w:rsidRDefault="00490854">
            <w:pPr>
              <w:pStyle w:val="TableContents"/>
              <w:jc w:val="center"/>
              <w:rPr>
                <w:rFonts w:ascii="Arial" w:hAnsi="Arial"/>
                <w:b/>
                <w:bCs/>
                <w:sz w:val="22"/>
                <w:szCs w:val="22"/>
              </w:rPr>
            </w:pPr>
            <w:r w:rsidRPr="007B30FA">
              <w:rPr>
                <w:rFonts w:ascii="Arial" w:hAnsi="Arial"/>
                <w:b/>
                <w:bCs/>
                <w:sz w:val="22"/>
                <w:szCs w:val="22"/>
              </w:rPr>
              <w:t>Success Criteria</w:t>
            </w:r>
          </w:p>
        </w:tc>
        <w:tc>
          <w:tcPr>
            <w:tcW w:w="109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DDDDDD"/>
          </w:tcPr>
          <w:p w14:paraId="4F8F7B41" w14:textId="77777777" w:rsidR="00490854" w:rsidRPr="007B30FA" w:rsidRDefault="00490854">
            <w:pPr>
              <w:pStyle w:val="TableContents"/>
              <w:jc w:val="center"/>
              <w:rPr>
                <w:rFonts w:ascii="Arial" w:hAnsi="Arial"/>
                <w:b/>
                <w:bCs/>
                <w:sz w:val="22"/>
                <w:szCs w:val="22"/>
              </w:rPr>
            </w:pPr>
            <w:r w:rsidRPr="007B30FA">
              <w:rPr>
                <w:rFonts w:ascii="Arial" w:hAnsi="Arial"/>
                <w:b/>
                <w:bCs/>
                <w:sz w:val="22"/>
                <w:szCs w:val="22"/>
              </w:rPr>
              <w:t xml:space="preserve">Income </w:t>
            </w:r>
          </w:p>
        </w:tc>
        <w:tc>
          <w:tcPr>
            <w:tcW w:w="164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DDDDDD"/>
          </w:tcPr>
          <w:p w14:paraId="4E785630" w14:textId="77777777" w:rsidR="00490854" w:rsidRPr="007B30FA" w:rsidRDefault="00490854">
            <w:pPr>
              <w:pStyle w:val="TableContents"/>
              <w:jc w:val="center"/>
              <w:rPr>
                <w:rFonts w:ascii="Arial" w:hAnsi="Arial"/>
                <w:b/>
                <w:bCs/>
                <w:sz w:val="22"/>
                <w:szCs w:val="22"/>
              </w:rPr>
            </w:pPr>
            <w:r w:rsidRPr="007B30FA">
              <w:rPr>
                <w:rFonts w:ascii="Arial" w:hAnsi="Arial"/>
                <w:b/>
                <w:bCs/>
                <w:sz w:val="22"/>
                <w:szCs w:val="22"/>
              </w:rPr>
              <w:t>Responsible</w:t>
            </w:r>
          </w:p>
        </w:tc>
        <w:tc>
          <w:tcPr>
            <w:tcW w:w="69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DDDDDD"/>
          </w:tcPr>
          <w:p w14:paraId="798F46A7" w14:textId="77777777" w:rsidR="00490854" w:rsidRPr="007B30FA" w:rsidRDefault="00490854">
            <w:pPr>
              <w:pStyle w:val="TableContents"/>
              <w:jc w:val="center"/>
              <w:rPr>
                <w:rFonts w:ascii="Arial" w:hAnsi="Arial"/>
                <w:b/>
                <w:bCs/>
                <w:sz w:val="22"/>
                <w:szCs w:val="22"/>
              </w:rPr>
            </w:pPr>
            <w:r w:rsidRPr="007B30FA">
              <w:rPr>
                <w:rFonts w:ascii="Arial" w:hAnsi="Arial"/>
                <w:b/>
                <w:bCs/>
                <w:sz w:val="22"/>
                <w:szCs w:val="22"/>
              </w:rPr>
              <w:t>Date</w:t>
            </w:r>
          </w:p>
        </w:tc>
        <w:tc>
          <w:tcPr>
            <w:tcW w:w="43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DDDDDD"/>
          </w:tcPr>
          <w:p w14:paraId="08965EFF" w14:textId="77777777" w:rsidR="00490854" w:rsidRPr="007B30FA" w:rsidRDefault="00490854">
            <w:pPr>
              <w:pStyle w:val="TableContents"/>
              <w:jc w:val="center"/>
              <w:rPr>
                <w:rFonts w:ascii="Arial" w:hAnsi="Arial"/>
                <w:b/>
                <w:bCs/>
                <w:sz w:val="22"/>
                <w:szCs w:val="22"/>
              </w:rPr>
            </w:pPr>
            <w:r w:rsidRPr="007B30FA">
              <w:rPr>
                <w:rFonts w:ascii="Arial" w:hAnsi="Arial"/>
                <w:b/>
                <w:bCs/>
                <w:sz w:val="22"/>
                <w:szCs w:val="22"/>
              </w:rPr>
              <w:t>2</w:t>
            </w:r>
            <w:r w:rsidR="00AE7007" w:rsidRPr="007B30FA">
              <w:rPr>
                <w:rFonts w:ascii="Arial" w:hAnsi="Arial"/>
                <w:b/>
                <w:bCs/>
                <w:sz w:val="22"/>
                <w:szCs w:val="22"/>
              </w:rPr>
              <w:t>5</w:t>
            </w:r>
          </w:p>
        </w:tc>
        <w:tc>
          <w:tcPr>
            <w:tcW w:w="42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DDDDDD"/>
          </w:tcPr>
          <w:p w14:paraId="0BC70686" w14:textId="77777777" w:rsidR="00490854" w:rsidRPr="007B30FA" w:rsidRDefault="00490854">
            <w:pPr>
              <w:pStyle w:val="TableContents"/>
              <w:jc w:val="center"/>
              <w:rPr>
                <w:rFonts w:ascii="Arial" w:hAnsi="Arial"/>
                <w:b/>
                <w:bCs/>
                <w:sz w:val="22"/>
                <w:szCs w:val="22"/>
              </w:rPr>
            </w:pPr>
            <w:r w:rsidRPr="007B30FA">
              <w:rPr>
                <w:rFonts w:ascii="Arial" w:hAnsi="Arial"/>
                <w:b/>
                <w:bCs/>
                <w:sz w:val="22"/>
                <w:szCs w:val="22"/>
              </w:rPr>
              <w:t>2</w:t>
            </w:r>
            <w:r w:rsidR="00AE7007" w:rsidRPr="007B30FA">
              <w:rPr>
                <w:rFonts w:ascii="Arial" w:hAnsi="Arial"/>
                <w:b/>
                <w:bCs/>
                <w:sz w:val="22"/>
                <w:szCs w:val="22"/>
              </w:rPr>
              <w:t>6</w:t>
            </w:r>
          </w:p>
        </w:tc>
        <w:tc>
          <w:tcPr>
            <w:tcW w:w="42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DDDDD"/>
          </w:tcPr>
          <w:p w14:paraId="6D520AC2" w14:textId="77777777" w:rsidR="00490854" w:rsidRPr="007B30FA" w:rsidRDefault="00490854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b/>
                <w:bCs/>
                <w:sz w:val="22"/>
                <w:szCs w:val="22"/>
              </w:rPr>
              <w:t>2</w:t>
            </w:r>
            <w:r w:rsidR="00AE7007" w:rsidRPr="007B30FA">
              <w:rPr>
                <w:rFonts w:ascii="Arial" w:hAnsi="Arial"/>
                <w:b/>
                <w:bCs/>
                <w:sz w:val="22"/>
                <w:szCs w:val="22"/>
              </w:rPr>
              <w:t>7</w:t>
            </w:r>
          </w:p>
        </w:tc>
      </w:tr>
      <w:tr w:rsidR="00490854" w:rsidRPr="007B30FA" w14:paraId="542F82B4" w14:textId="77777777" w:rsidTr="00D85F79">
        <w:tc>
          <w:tcPr>
            <w:tcW w:w="5115" w:type="dxa"/>
            <w:tcBorders>
              <w:left w:val="single" w:sz="1" w:space="0" w:color="000000"/>
              <w:bottom w:val="single" w:sz="1" w:space="0" w:color="000000"/>
            </w:tcBorders>
          </w:tcPr>
          <w:p w14:paraId="13661A4A" w14:textId="77777777" w:rsidR="00490854" w:rsidRPr="007B30FA" w:rsidRDefault="00490854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sz w:val="22"/>
                <w:szCs w:val="22"/>
              </w:rPr>
              <w:t>1. Sponsorship opportunities to be further explored</w:t>
            </w:r>
          </w:p>
        </w:tc>
        <w:tc>
          <w:tcPr>
            <w:tcW w:w="4935" w:type="dxa"/>
            <w:tcBorders>
              <w:left w:val="single" w:sz="1" w:space="0" w:color="000000"/>
              <w:bottom w:val="single" w:sz="1" w:space="0" w:color="000000"/>
            </w:tcBorders>
          </w:tcPr>
          <w:p w14:paraId="4F0B5216" w14:textId="77777777" w:rsidR="00490854" w:rsidRPr="007B30FA" w:rsidRDefault="00490854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sz w:val="22"/>
                <w:szCs w:val="22"/>
              </w:rPr>
              <w:t>At least one major sponsor on board for 202</w:t>
            </w:r>
            <w:r w:rsidR="000E6B3F" w:rsidRPr="007B30FA">
              <w:rPr>
                <w:rFonts w:ascii="Arial" w:hAnsi="Arial"/>
                <w:sz w:val="22"/>
                <w:szCs w:val="22"/>
              </w:rPr>
              <w:t>5</w:t>
            </w:r>
            <w:r w:rsidRPr="007B30FA">
              <w:rPr>
                <w:rFonts w:ascii="Arial" w:hAnsi="Arial"/>
                <w:sz w:val="22"/>
                <w:szCs w:val="22"/>
              </w:rPr>
              <w:t>/2</w:t>
            </w:r>
            <w:r w:rsidR="000E6B3F" w:rsidRPr="007B30FA">
              <w:rPr>
                <w:rFonts w:ascii="Arial" w:hAnsi="Arial"/>
                <w:sz w:val="22"/>
                <w:szCs w:val="22"/>
              </w:rPr>
              <w:t>6</w:t>
            </w:r>
            <w:r w:rsidRPr="007B30FA">
              <w:rPr>
                <w:rFonts w:ascii="Arial" w:hAnsi="Arial"/>
                <w:sz w:val="22"/>
                <w:szCs w:val="22"/>
              </w:rPr>
              <w:t xml:space="preserve"> season increasing financial support available for clubs </w:t>
            </w:r>
          </w:p>
          <w:p w14:paraId="00590198" w14:textId="77777777" w:rsidR="00670F6E" w:rsidRPr="007B30FA" w:rsidRDefault="00670F6E">
            <w:pPr>
              <w:pStyle w:val="TableContents"/>
              <w:snapToGrid w:val="0"/>
              <w:rPr>
                <w:rFonts w:ascii="Arial" w:hAnsi="Arial"/>
                <w:b/>
                <w:bCs/>
                <w:sz w:val="22"/>
                <w:szCs w:val="22"/>
              </w:rPr>
            </w:pP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</w:tcPr>
          <w:p w14:paraId="719ED166" w14:textId="77777777" w:rsidR="00490854" w:rsidRPr="007B30FA" w:rsidRDefault="00490854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sz w:val="22"/>
                <w:szCs w:val="22"/>
              </w:rPr>
              <w:t>Target £</w:t>
            </w:r>
            <w:r w:rsidR="00D85F79" w:rsidRPr="007B30FA">
              <w:rPr>
                <w:rFonts w:ascii="Arial" w:hAnsi="Arial"/>
                <w:sz w:val="22"/>
                <w:szCs w:val="22"/>
              </w:rPr>
              <w:t>5</w:t>
            </w:r>
            <w:r w:rsidRPr="007B30FA">
              <w:rPr>
                <w:rFonts w:ascii="Arial" w:hAnsi="Arial"/>
                <w:sz w:val="22"/>
                <w:szCs w:val="22"/>
              </w:rPr>
              <w:t>,000</w:t>
            </w:r>
          </w:p>
        </w:tc>
        <w:tc>
          <w:tcPr>
            <w:tcW w:w="1644" w:type="dxa"/>
            <w:tcBorders>
              <w:left w:val="single" w:sz="1" w:space="0" w:color="000000"/>
              <w:bottom w:val="single" w:sz="1" w:space="0" w:color="000000"/>
            </w:tcBorders>
          </w:tcPr>
          <w:p w14:paraId="74D42433" w14:textId="77777777" w:rsidR="00490854" w:rsidRPr="007B30FA" w:rsidRDefault="000E6B3F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sz w:val="22"/>
                <w:szCs w:val="22"/>
              </w:rPr>
              <w:t>G</w:t>
            </w:r>
            <w:r w:rsidR="00D85F79" w:rsidRPr="007B30FA">
              <w:rPr>
                <w:rFonts w:ascii="Arial" w:hAnsi="Arial"/>
                <w:sz w:val="22"/>
                <w:szCs w:val="22"/>
              </w:rPr>
              <w:t>C</w:t>
            </w:r>
            <w:r w:rsidR="00670F6E" w:rsidRPr="007B30FA">
              <w:rPr>
                <w:rFonts w:ascii="Arial" w:hAnsi="Arial"/>
                <w:sz w:val="22"/>
                <w:szCs w:val="22"/>
              </w:rPr>
              <w:t>/HH</w:t>
            </w:r>
          </w:p>
        </w:tc>
        <w:tc>
          <w:tcPr>
            <w:tcW w:w="696" w:type="dxa"/>
            <w:tcBorders>
              <w:left w:val="single" w:sz="1" w:space="0" w:color="000000"/>
              <w:bottom w:val="single" w:sz="1" w:space="0" w:color="000000"/>
            </w:tcBorders>
          </w:tcPr>
          <w:p w14:paraId="097DA135" w14:textId="77777777" w:rsidR="00490854" w:rsidRPr="007B30FA" w:rsidRDefault="00490854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3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EE0000"/>
          </w:tcPr>
          <w:p w14:paraId="339E184A" w14:textId="77777777" w:rsidR="00490854" w:rsidRPr="007B30FA" w:rsidRDefault="00490854" w:rsidP="00670F6E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25" w:type="dxa"/>
            <w:tcBorders>
              <w:left w:val="single" w:sz="1" w:space="0" w:color="000000"/>
              <w:bottom w:val="single" w:sz="1" w:space="0" w:color="000000"/>
            </w:tcBorders>
          </w:tcPr>
          <w:p w14:paraId="5316A4E6" w14:textId="77777777" w:rsidR="00490854" w:rsidRPr="007B30FA" w:rsidRDefault="00490854" w:rsidP="00670F6E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25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26C0F97A" w14:textId="77777777" w:rsidR="00490854" w:rsidRPr="007B30FA" w:rsidRDefault="00490854" w:rsidP="00670F6E">
            <w:pPr>
              <w:rPr>
                <w:rFonts w:ascii="Arial" w:hAnsi="Arial"/>
                <w:sz w:val="22"/>
                <w:szCs w:val="22"/>
              </w:rPr>
            </w:pPr>
          </w:p>
        </w:tc>
      </w:tr>
      <w:tr w:rsidR="00490854" w:rsidRPr="007B30FA" w14:paraId="55AC674C" w14:textId="77777777" w:rsidTr="00D85F79">
        <w:tc>
          <w:tcPr>
            <w:tcW w:w="5115" w:type="dxa"/>
            <w:tcBorders>
              <w:left w:val="single" w:sz="1" w:space="0" w:color="000000"/>
              <w:bottom w:val="single" w:sz="1" w:space="0" w:color="000000"/>
            </w:tcBorders>
          </w:tcPr>
          <w:p w14:paraId="3DB614DF" w14:textId="77777777" w:rsidR="00490854" w:rsidRPr="007B30FA" w:rsidRDefault="00490854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sz w:val="22"/>
                <w:szCs w:val="22"/>
              </w:rPr>
              <w:t>2. Develop more Patrons for ORFU</w:t>
            </w:r>
          </w:p>
        </w:tc>
        <w:tc>
          <w:tcPr>
            <w:tcW w:w="4935" w:type="dxa"/>
            <w:tcBorders>
              <w:left w:val="single" w:sz="1" w:space="0" w:color="000000"/>
              <w:bottom w:val="single" w:sz="1" w:space="0" w:color="000000"/>
            </w:tcBorders>
          </w:tcPr>
          <w:p w14:paraId="0D4B94EB" w14:textId="77777777" w:rsidR="00490854" w:rsidRPr="007B30FA" w:rsidRDefault="00490854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sz w:val="22"/>
                <w:szCs w:val="22"/>
              </w:rPr>
              <w:t xml:space="preserve">Patron numbers </w:t>
            </w:r>
            <w:r w:rsidR="000E6B3F" w:rsidRPr="007B30FA">
              <w:rPr>
                <w:rFonts w:ascii="Arial" w:hAnsi="Arial"/>
                <w:sz w:val="22"/>
                <w:szCs w:val="22"/>
              </w:rPr>
              <w:t>increase</w:t>
            </w:r>
            <w:r w:rsidRPr="007B30FA">
              <w:rPr>
                <w:rFonts w:ascii="Arial" w:hAnsi="Arial"/>
                <w:sz w:val="22"/>
                <w:szCs w:val="22"/>
              </w:rPr>
              <w:t xml:space="preserve"> by 50% (from 8 to 12)</w:t>
            </w:r>
          </w:p>
          <w:p w14:paraId="279CB00C" w14:textId="77777777" w:rsidR="000E6B3F" w:rsidRPr="007B30FA" w:rsidRDefault="000E6B3F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</w:tcPr>
          <w:p w14:paraId="411A8A6F" w14:textId="77777777" w:rsidR="00490854" w:rsidRPr="007B30FA" w:rsidRDefault="00490854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sz w:val="22"/>
                <w:szCs w:val="22"/>
              </w:rPr>
              <w:t>£</w:t>
            </w:r>
            <w:r w:rsidR="00D85F79" w:rsidRPr="007B30FA">
              <w:rPr>
                <w:rFonts w:ascii="Arial" w:hAnsi="Arial"/>
                <w:sz w:val="22"/>
                <w:szCs w:val="22"/>
              </w:rPr>
              <w:t>1,040</w:t>
            </w:r>
          </w:p>
        </w:tc>
        <w:tc>
          <w:tcPr>
            <w:tcW w:w="1644" w:type="dxa"/>
            <w:tcBorders>
              <w:left w:val="single" w:sz="1" w:space="0" w:color="000000"/>
              <w:bottom w:val="single" w:sz="1" w:space="0" w:color="000000"/>
            </w:tcBorders>
          </w:tcPr>
          <w:p w14:paraId="323DA881" w14:textId="77777777" w:rsidR="00490854" w:rsidRPr="007B30FA" w:rsidRDefault="004933BB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sz w:val="22"/>
                <w:szCs w:val="22"/>
              </w:rPr>
              <w:t>HH</w:t>
            </w:r>
            <w:r w:rsidR="000E6B3F" w:rsidRPr="007B30FA">
              <w:rPr>
                <w:rFonts w:ascii="Arial" w:hAnsi="Arial"/>
                <w:sz w:val="22"/>
                <w:szCs w:val="22"/>
              </w:rPr>
              <w:t>/KE</w:t>
            </w:r>
          </w:p>
        </w:tc>
        <w:tc>
          <w:tcPr>
            <w:tcW w:w="696" w:type="dxa"/>
            <w:tcBorders>
              <w:left w:val="single" w:sz="1" w:space="0" w:color="000000"/>
              <w:bottom w:val="single" w:sz="1" w:space="0" w:color="000000"/>
            </w:tcBorders>
          </w:tcPr>
          <w:p w14:paraId="02763116" w14:textId="77777777" w:rsidR="00490854" w:rsidRPr="007B30FA" w:rsidRDefault="00490854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3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FFC000"/>
          </w:tcPr>
          <w:p w14:paraId="0B45D2C4" w14:textId="77777777" w:rsidR="00490854" w:rsidRPr="007B30FA" w:rsidRDefault="00490854" w:rsidP="00670F6E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25" w:type="dxa"/>
            <w:tcBorders>
              <w:left w:val="single" w:sz="1" w:space="0" w:color="000000"/>
              <w:bottom w:val="single" w:sz="1" w:space="0" w:color="000000"/>
            </w:tcBorders>
          </w:tcPr>
          <w:p w14:paraId="10B35E68" w14:textId="77777777" w:rsidR="00490854" w:rsidRPr="007B30FA" w:rsidRDefault="00490854" w:rsidP="00670F6E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25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C3984E7" w14:textId="77777777" w:rsidR="00490854" w:rsidRPr="007B30FA" w:rsidRDefault="00490854" w:rsidP="00670F6E">
            <w:pPr>
              <w:rPr>
                <w:rFonts w:ascii="Arial" w:hAnsi="Arial"/>
                <w:sz w:val="22"/>
                <w:szCs w:val="22"/>
              </w:rPr>
            </w:pPr>
          </w:p>
        </w:tc>
      </w:tr>
      <w:tr w:rsidR="00490854" w:rsidRPr="007B30FA" w14:paraId="656E98EB" w14:textId="77777777" w:rsidTr="00D85F79">
        <w:tc>
          <w:tcPr>
            <w:tcW w:w="5115" w:type="dxa"/>
            <w:tcBorders>
              <w:left w:val="single" w:sz="1" w:space="0" w:color="000000"/>
              <w:bottom w:val="single" w:sz="1" w:space="0" w:color="000000"/>
            </w:tcBorders>
          </w:tcPr>
          <w:p w14:paraId="5203BACE" w14:textId="77777777" w:rsidR="00490854" w:rsidRPr="007B30FA" w:rsidRDefault="00503D1D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sz w:val="22"/>
                <w:szCs w:val="22"/>
              </w:rPr>
              <w:t>3</w:t>
            </w:r>
            <w:r w:rsidR="00490854" w:rsidRPr="007B30FA">
              <w:rPr>
                <w:rFonts w:ascii="Arial" w:hAnsi="Arial"/>
                <w:sz w:val="22"/>
                <w:szCs w:val="22"/>
              </w:rPr>
              <w:t>. Clubs to share good practices in raising income and reducing expenditure</w:t>
            </w:r>
          </w:p>
        </w:tc>
        <w:tc>
          <w:tcPr>
            <w:tcW w:w="4935" w:type="dxa"/>
            <w:tcBorders>
              <w:left w:val="single" w:sz="1" w:space="0" w:color="000000"/>
              <w:bottom w:val="single" w:sz="1" w:space="0" w:color="000000"/>
            </w:tcBorders>
          </w:tcPr>
          <w:p w14:paraId="742255C3" w14:textId="77777777" w:rsidR="00490854" w:rsidRPr="007B30FA" w:rsidRDefault="004933BB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sz w:val="22"/>
                <w:szCs w:val="22"/>
              </w:rPr>
              <w:t>Promote</w:t>
            </w:r>
            <w:r w:rsidR="00490854" w:rsidRPr="007B30FA">
              <w:rPr>
                <w:rFonts w:ascii="Arial" w:hAnsi="Arial"/>
                <w:sz w:val="22"/>
                <w:szCs w:val="22"/>
              </w:rPr>
              <w:t xml:space="preserve"> relevant RFU webinars</w:t>
            </w:r>
            <w:r w:rsidRPr="007B30FA">
              <w:rPr>
                <w:rFonts w:ascii="Arial" w:hAnsi="Arial"/>
                <w:sz w:val="22"/>
                <w:szCs w:val="22"/>
              </w:rPr>
              <w:t xml:space="preserve"> and VAT expert</w:t>
            </w:r>
            <w:r w:rsidR="00490854" w:rsidRPr="007B30FA">
              <w:rPr>
                <w:rFonts w:ascii="Arial" w:hAnsi="Arial"/>
                <w:sz w:val="22"/>
                <w:szCs w:val="22"/>
              </w:rPr>
              <w:t xml:space="preserve"> 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</w:tcPr>
          <w:p w14:paraId="64410D61" w14:textId="77777777" w:rsidR="00490854" w:rsidRPr="007B30FA" w:rsidRDefault="00490854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sz w:val="22"/>
                <w:szCs w:val="22"/>
              </w:rPr>
              <w:t>Nil</w:t>
            </w:r>
          </w:p>
        </w:tc>
        <w:tc>
          <w:tcPr>
            <w:tcW w:w="1644" w:type="dxa"/>
            <w:tcBorders>
              <w:left w:val="single" w:sz="1" w:space="0" w:color="000000"/>
              <w:bottom w:val="single" w:sz="1" w:space="0" w:color="000000"/>
            </w:tcBorders>
          </w:tcPr>
          <w:p w14:paraId="2EAB1FAD" w14:textId="77777777" w:rsidR="00490854" w:rsidRPr="007B30FA" w:rsidRDefault="00670F6E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sz w:val="22"/>
                <w:szCs w:val="22"/>
              </w:rPr>
              <w:t>HH</w:t>
            </w:r>
          </w:p>
        </w:tc>
        <w:tc>
          <w:tcPr>
            <w:tcW w:w="696" w:type="dxa"/>
            <w:tcBorders>
              <w:left w:val="single" w:sz="1" w:space="0" w:color="000000"/>
              <w:bottom w:val="single" w:sz="1" w:space="0" w:color="000000"/>
            </w:tcBorders>
          </w:tcPr>
          <w:p w14:paraId="75EAF6BA" w14:textId="77777777" w:rsidR="00490854" w:rsidRPr="007B30FA" w:rsidRDefault="00490854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3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92D050"/>
          </w:tcPr>
          <w:p w14:paraId="52083754" w14:textId="77777777" w:rsidR="00490854" w:rsidRPr="007B30FA" w:rsidRDefault="00490854" w:rsidP="00670F6E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25" w:type="dxa"/>
            <w:tcBorders>
              <w:left w:val="single" w:sz="1" w:space="0" w:color="000000"/>
              <w:bottom w:val="single" w:sz="1" w:space="0" w:color="000000"/>
            </w:tcBorders>
          </w:tcPr>
          <w:p w14:paraId="203F71CD" w14:textId="77777777" w:rsidR="00490854" w:rsidRPr="007B30FA" w:rsidRDefault="00490854" w:rsidP="00670F6E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25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3CFD889C" w14:textId="77777777" w:rsidR="00490854" w:rsidRPr="007B30FA" w:rsidRDefault="00490854" w:rsidP="00670F6E">
            <w:pPr>
              <w:rPr>
                <w:rFonts w:ascii="Arial" w:hAnsi="Arial"/>
                <w:sz w:val="22"/>
                <w:szCs w:val="22"/>
              </w:rPr>
            </w:pPr>
          </w:p>
        </w:tc>
      </w:tr>
      <w:tr w:rsidR="00490854" w:rsidRPr="007B30FA" w14:paraId="0734DA33" w14:textId="77777777" w:rsidTr="00D85F79">
        <w:tc>
          <w:tcPr>
            <w:tcW w:w="5115" w:type="dxa"/>
            <w:tcBorders>
              <w:left w:val="single" w:sz="1" w:space="0" w:color="000000"/>
              <w:bottom w:val="single" w:sz="1" w:space="0" w:color="000000"/>
            </w:tcBorders>
          </w:tcPr>
          <w:p w14:paraId="5EED5DD0" w14:textId="77777777" w:rsidR="00490854" w:rsidRPr="007B30FA" w:rsidRDefault="00503D1D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sz w:val="22"/>
                <w:szCs w:val="22"/>
              </w:rPr>
              <w:t>4</w:t>
            </w:r>
            <w:r w:rsidR="00490854" w:rsidRPr="007B30FA">
              <w:rPr>
                <w:rFonts w:ascii="Arial" w:hAnsi="Arial"/>
                <w:sz w:val="22"/>
                <w:szCs w:val="22"/>
              </w:rPr>
              <w:t xml:space="preserve">. Annual Accounts are </w:t>
            </w:r>
            <w:r w:rsidR="004933BB" w:rsidRPr="007B30FA">
              <w:rPr>
                <w:rFonts w:ascii="Arial" w:hAnsi="Arial"/>
                <w:sz w:val="22"/>
                <w:szCs w:val="22"/>
              </w:rPr>
              <w:t>submitted</w:t>
            </w:r>
            <w:r w:rsidR="00490854" w:rsidRPr="007B30FA">
              <w:rPr>
                <w:rFonts w:ascii="Arial" w:hAnsi="Arial"/>
                <w:sz w:val="22"/>
                <w:szCs w:val="22"/>
              </w:rPr>
              <w:t xml:space="preserve"> by Clubs</w:t>
            </w:r>
            <w:r w:rsidR="004933BB" w:rsidRPr="007B30FA">
              <w:rPr>
                <w:rFonts w:ascii="Arial" w:hAnsi="Arial"/>
                <w:sz w:val="22"/>
                <w:szCs w:val="22"/>
              </w:rPr>
              <w:t xml:space="preserve"> to CB</w:t>
            </w:r>
          </w:p>
        </w:tc>
        <w:tc>
          <w:tcPr>
            <w:tcW w:w="4935" w:type="dxa"/>
            <w:tcBorders>
              <w:left w:val="single" w:sz="1" w:space="0" w:color="000000"/>
              <w:bottom w:val="single" w:sz="1" w:space="0" w:color="000000"/>
            </w:tcBorders>
          </w:tcPr>
          <w:p w14:paraId="5334EAB9" w14:textId="77777777" w:rsidR="00490854" w:rsidRPr="007B30FA" w:rsidRDefault="00490854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sz w:val="22"/>
                <w:szCs w:val="22"/>
              </w:rPr>
              <w:t xml:space="preserve">All clubs </w:t>
            </w:r>
            <w:r w:rsidR="009B3CAB" w:rsidRPr="007B30FA">
              <w:rPr>
                <w:rFonts w:ascii="Arial" w:hAnsi="Arial"/>
                <w:sz w:val="22"/>
                <w:szCs w:val="22"/>
              </w:rPr>
              <w:t xml:space="preserve">annual accounts received </w:t>
            </w:r>
            <w:r w:rsidRPr="007B30FA">
              <w:rPr>
                <w:rFonts w:ascii="Arial" w:hAnsi="Arial"/>
                <w:sz w:val="22"/>
                <w:szCs w:val="22"/>
              </w:rPr>
              <w:t>by 31/12</w:t>
            </w:r>
            <w:r w:rsidR="009B3CAB" w:rsidRPr="007B30FA">
              <w:rPr>
                <w:rFonts w:ascii="Arial" w:hAnsi="Arial"/>
                <w:sz w:val="22"/>
                <w:szCs w:val="22"/>
              </w:rPr>
              <w:t xml:space="preserve">/25 </w:t>
            </w:r>
            <w:r w:rsidRPr="007B30FA">
              <w:rPr>
                <w:rFonts w:ascii="Arial" w:hAnsi="Arial"/>
                <w:sz w:val="22"/>
                <w:szCs w:val="22"/>
              </w:rPr>
              <w:t xml:space="preserve">deadline  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</w:tcPr>
          <w:p w14:paraId="301DA635" w14:textId="77777777" w:rsidR="00490854" w:rsidRPr="007B30FA" w:rsidRDefault="00490854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sz w:val="22"/>
                <w:szCs w:val="22"/>
              </w:rPr>
              <w:t>Nil</w:t>
            </w:r>
          </w:p>
        </w:tc>
        <w:tc>
          <w:tcPr>
            <w:tcW w:w="1644" w:type="dxa"/>
            <w:tcBorders>
              <w:left w:val="single" w:sz="1" w:space="0" w:color="000000"/>
              <w:bottom w:val="single" w:sz="1" w:space="0" w:color="000000"/>
            </w:tcBorders>
          </w:tcPr>
          <w:p w14:paraId="7C7E016A" w14:textId="77777777" w:rsidR="00490854" w:rsidRPr="007B30FA" w:rsidRDefault="004933BB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sz w:val="22"/>
                <w:szCs w:val="22"/>
              </w:rPr>
              <w:t>HH</w:t>
            </w:r>
          </w:p>
        </w:tc>
        <w:tc>
          <w:tcPr>
            <w:tcW w:w="696" w:type="dxa"/>
            <w:tcBorders>
              <w:left w:val="single" w:sz="1" w:space="0" w:color="000000"/>
              <w:bottom w:val="single" w:sz="1" w:space="0" w:color="000000"/>
            </w:tcBorders>
          </w:tcPr>
          <w:p w14:paraId="09092843" w14:textId="77777777" w:rsidR="00490854" w:rsidRPr="007B30FA" w:rsidRDefault="009B3CAB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sz w:val="22"/>
                <w:szCs w:val="22"/>
              </w:rPr>
              <w:t>31</w:t>
            </w:r>
            <w:r w:rsidRPr="007B30FA">
              <w:rPr>
                <w:rFonts w:ascii="Arial" w:hAnsi="Arial"/>
                <w:sz w:val="22"/>
                <w:szCs w:val="22"/>
                <w:vertAlign w:val="superscript"/>
              </w:rPr>
              <w:t>st</w:t>
            </w:r>
            <w:r w:rsidRPr="007B30FA">
              <w:rPr>
                <w:rFonts w:ascii="Arial" w:hAnsi="Arial"/>
                <w:sz w:val="22"/>
                <w:szCs w:val="22"/>
              </w:rPr>
              <w:t xml:space="preserve"> Dec </w:t>
            </w:r>
          </w:p>
        </w:tc>
        <w:tc>
          <w:tcPr>
            <w:tcW w:w="43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FFC000"/>
          </w:tcPr>
          <w:p w14:paraId="3F5A436B" w14:textId="77777777" w:rsidR="00490854" w:rsidRPr="007B30FA" w:rsidRDefault="00490854" w:rsidP="00670F6E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25" w:type="dxa"/>
            <w:tcBorders>
              <w:left w:val="single" w:sz="1" w:space="0" w:color="000000"/>
              <w:bottom w:val="single" w:sz="1" w:space="0" w:color="000000"/>
            </w:tcBorders>
          </w:tcPr>
          <w:p w14:paraId="04D938BD" w14:textId="77777777" w:rsidR="00490854" w:rsidRPr="007B30FA" w:rsidRDefault="00490854" w:rsidP="00670F6E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25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1C626E79" w14:textId="77777777" w:rsidR="00490854" w:rsidRPr="007B30FA" w:rsidRDefault="00490854" w:rsidP="00670F6E">
            <w:pPr>
              <w:rPr>
                <w:rFonts w:ascii="Arial" w:hAnsi="Arial"/>
                <w:sz w:val="22"/>
                <w:szCs w:val="22"/>
              </w:rPr>
            </w:pPr>
          </w:p>
        </w:tc>
      </w:tr>
      <w:tr w:rsidR="00503D1D" w:rsidRPr="007B30FA" w14:paraId="426EF6CC" w14:textId="77777777" w:rsidTr="00D85F79">
        <w:tc>
          <w:tcPr>
            <w:tcW w:w="5115" w:type="dxa"/>
            <w:tcBorders>
              <w:left w:val="single" w:sz="1" w:space="0" w:color="000000"/>
              <w:bottom w:val="single" w:sz="1" w:space="0" w:color="000000"/>
            </w:tcBorders>
          </w:tcPr>
          <w:p w14:paraId="11A37986" w14:textId="77777777" w:rsidR="00503D1D" w:rsidRPr="007B30FA" w:rsidRDefault="00503D1D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sz w:val="22"/>
                <w:szCs w:val="22"/>
              </w:rPr>
              <w:t>5. County International Tickets not sold</w:t>
            </w:r>
          </w:p>
          <w:p w14:paraId="4779B67D" w14:textId="77777777" w:rsidR="00503D1D" w:rsidRPr="007B30FA" w:rsidRDefault="00503D1D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935" w:type="dxa"/>
            <w:tcBorders>
              <w:left w:val="single" w:sz="1" w:space="0" w:color="000000"/>
              <w:bottom w:val="single" w:sz="1" w:space="0" w:color="000000"/>
            </w:tcBorders>
          </w:tcPr>
          <w:p w14:paraId="235AA4B7" w14:textId="77777777" w:rsidR="00503D1D" w:rsidRPr="007B30FA" w:rsidRDefault="00503D1D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sz w:val="22"/>
                <w:szCs w:val="22"/>
              </w:rPr>
              <w:t>Sell on RFU exchange for the standard price (£2,200 for Autumn internationals 2025 and Six Nations 2026 missed income)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</w:tcPr>
          <w:p w14:paraId="676DC902" w14:textId="77777777" w:rsidR="00503D1D" w:rsidRPr="007B30FA" w:rsidRDefault="00503D1D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sz w:val="22"/>
                <w:szCs w:val="22"/>
              </w:rPr>
              <w:t>£2,200</w:t>
            </w:r>
          </w:p>
        </w:tc>
        <w:tc>
          <w:tcPr>
            <w:tcW w:w="1644" w:type="dxa"/>
            <w:tcBorders>
              <w:left w:val="single" w:sz="1" w:space="0" w:color="000000"/>
              <w:bottom w:val="single" w:sz="1" w:space="0" w:color="000000"/>
            </w:tcBorders>
          </w:tcPr>
          <w:p w14:paraId="79C54B55" w14:textId="77777777" w:rsidR="00503D1D" w:rsidRPr="007B30FA" w:rsidRDefault="00503D1D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sz w:val="22"/>
                <w:szCs w:val="22"/>
              </w:rPr>
              <w:t>HH/KE</w:t>
            </w:r>
          </w:p>
        </w:tc>
        <w:tc>
          <w:tcPr>
            <w:tcW w:w="696" w:type="dxa"/>
            <w:tcBorders>
              <w:left w:val="single" w:sz="1" w:space="0" w:color="000000"/>
              <w:bottom w:val="single" w:sz="1" w:space="0" w:color="000000"/>
            </w:tcBorders>
          </w:tcPr>
          <w:p w14:paraId="20E7F484" w14:textId="77777777" w:rsidR="00503D1D" w:rsidRPr="007B30FA" w:rsidRDefault="00503D1D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3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FFC000"/>
          </w:tcPr>
          <w:p w14:paraId="7D9C3082" w14:textId="77777777" w:rsidR="00503D1D" w:rsidRPr="007B30FA" w:rsidRDefault="00503D1D" w:rsidP="00670F6E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25" w:type="dxa"/>
            <w:tcBorders>
              <w:left w:val="single" w:sz="1" w:space="0" w:color="000000"/>
              <w:bottom w:val="single" w:sz="1" w:space="0" w:color="000000"/>
            </w:tcBorders>
          </w:tcPr>
          <w:p w14:paraId="6BFDF325" w14:textId="77777777" w:rsidR="00503D1D" w:rsidRPr="007B30FA" w:rsidRDefault="00503D1D" w:rsidP="00670F6E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25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0865BF77" w14:textId="77777777" w:rsidR="00503D1D" w:rsidRPr="007B30FA" w:rsidRDefault="00503D1D" w:rsidP="00670F6E">
            <w:pPr>
              <w:rPr>
                <w:rFonts w:ascii="Arial" w:hAnsi="Arial"/>
                <w:sz w:val="22"/>
                <w:szCs w:val="22"/>
              </w:rPr>
            </w:pPr>
          </w:p>
        </w:tc>
      </w:tr>
      <w:tr w:rsidR="00490854" w:rsidRPr="007B30FA" w14:paraId="2E6C7EE4" w14:textId="77777777" w:rsidTr="00B76AD5">
        <w:tc>
          <w:tcPr>
            <w:tcW w:w="5115" w:type="dxa"/>
            <w:tcBorders>
              <w:left w:val="single" w:sz="1" w:space="0" w:color="000000"/>
              <w:bottom w:val="single" w:sz="1" w:space="0" w:color="000000"/>
            </w:tcBorders>
          </w:tcPr>
          <w:p w14:paraId="35FEBD49" w14:textId="77777777" w:rsidR="00490854" w:rsidRPr="007B30FA" w:rsidRDefault="00D85F79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sz w:val="22"/>
                <w:szCs w:val="22"/>
              </w:rPr>
              <w:t>6</w:t>
            </w:r>
            <w:r w:rsidR="00490854" w:rsidRPr="007B30FA">
              <w:rPr>
                <w:rFonts w:ascii="Arial" w:hAnsi="Arial"/>
                <w:sz w:val="22"/>
                <w:szCs w:val="22"/>
              </w:rPr>
              <w:t xml:space="preserve">. Ensure County </w:t>
            </w:r>
            <w:r w:rsidR="004933BB" w:rsidRPr="007B30FA">
              <w:rPr>
                <w:rFonts w:ascii="Arial" w:hAnsi="Arial"/>
                <w:sz w:val="22"/>
                <w:szCs w:val="22"/>
              </w:rPr>
              <w:t>receives</w:t>
            </w:r>
            <w:r w:rsidR="00490854" w:rsidRPr="007B30FA">
              <w:rPr>
                <w:rFonts w:ascii="Arial" w:hAnsi="Arial"/>
                <w:sz w:val="22"/>
                <w:szCs w:val="22"/>
              </w:rPr>
              <w:t xml:space="preserve"> all </w:t>
            </w:r>
            <w:r w:rsidR="004933BB" w:rsidRPr="007B30FA">
              <w:rPr>
                <w:rFonts w:ascii="Arial" w:hAnsi="Arial"/>
                <w:sz w:val="22"/>
                <w:szCs w:val="22"/>
              </w:rPr>
              <w:t xml:space="preserve">eligible </w:t>
            </w:r>
            <w:r w:rsidR="00490854" w:rsidRPr="007B30FA">
              <w:rPr>
                <w:rFonts w:ascii="Arial" w:hAnsi="Arial"/>
                <w:sz w:val="22"/>
                <w:szCs w:val="22"/>
              </w:rPr>
              <w:t xml:space="preserve">RFU funding </w:t>
            </w:r>
          </w:p>
        </w:tc>
        <w:tc>
          <w:tcPr>
            <w:tcW w:w="4935" w:type="dxa"/>
            <w:tcBorders>
              <w:left w:val="single" w:sz="1" w:space="0" w:color="000000"/>
              <w:bottom w:val="single" w:sz="1" w:space="0" w:color="000000"/>
            </w:tcBorders>
          </w:tcPr>
          <w:p w14:paraId="08B076CF" w14:textId="77777777" w:rsidR="00490854" w:rsidRPr="007B30FA" w:rsidRDefault="004933BB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sz w:val="22"/>
                <w:szCs w:val="22"/>
              </w:rPr>
              <w:t>Deliver and report against funding criteria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</w:tcPr>
          <w:p w14:paraId="74CA9C24" w14:textId="77777777" w:rsidR="00490854" w:rsidRPr="007B30FA" w:rsidRDefault="0050477F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sz w:val="22"/>
                <w:szCs w:val="22"/>
              </w:rPr>
              <w:t>£30,143</w:t>
            </w:r>
          </w:p>
          <w:p w14:paraId="1BD51315" w14:textId="77777777" w:rsidR="004933BB" w:rsidRPr="007B30FA" w:rsidRDefault="004933BB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644" w:type="dxa"/>
            <w:tcBorders>
              <w:left w:val="single" w:sz="1" w:space="0" w:color="000000"/>
              <w:bottom w:val="single" w:sz="1" w:space="0" w:color="000000"/>
            </w:tcBorders>
          </w:tcPr>
          <w:p w14:paraId="5849C5CC" w14:textId="77777777" w:rsidR="00490854" w:rsidRPr="007B30FA" w:rsidRDefault="004933BB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sz w:val="22"/>
                <w:szCs w:val="22"/>
              </w:rPr>
              <w:t>HH</w:t>
            </w:r>
            <w:r w:rsidR="00490854" w:rsidRPr="007B30FA">
              <w:rPr>
                <w:rFonts w:ascii="Arial" w:hAnsi="Arial"/>
                <w:sz w:val="22"/>
                <w:szCs w:val="22"/>
              </w:rPr>
              <w:t>/all</w:t>
            </w:r>
          </w:p>
        </w:tc>
        <w:tc>
          <w:tcPr>
            <w:tcW w:w="696" w:type="dxa"/>
            <w:tcBorders>
              <w:left w:val="single" w:sz="1" w:space="0" w:color="000000"/>
              <w:bottom w:val="single" w:sz="1" w:space="0" w:color="000000"/>
            </w:tcBorders>
          </w:tcPr>
          <w:p w14:paraId="213613A7" w14:textId="77777777" w:rsidR="00490854" w:rsidRPr="007B30FA" w:rsidRDefault="0050477F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sz w:val="22"/>
                <w:szCs w:val="22"/>
              </w:rPr>
              <w:t>Oct 25</w:t>
            </w:r>
          </w:p>
        </w:tc>
        <w:tc>
          <w:tcPr>
            <w:tcW w:w="43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92D050"/>
          </w:tcPr>
          <w:p w14:paraId="329CC0C4" w14:textId="77777777" w:rsidR="00490854" w:rsidRPr="007B30FA" w:rsidRDefault="00490854" w:rsidP="00670F6E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25" w:type="dxa"/>
            <w:tcBorders>
              <w:left w:val="single" w:sz="1" w:space="0" w:color="000000"/>
              <w:bottom w:val="single" w:sz="1" w:space="0" w:color="000000"/>
            </w:tcBorders>
          </w:tcPr>
          <w:p w14:paraId="429BE38A" w14:textId="77777777" w:rsidR="00490854" w:rsidRPr="007B30FA" w:rsidRDefault="00490854" w:rsidP="00670F6E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25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7174F1C8" w14:textId="77777777" w:rsidR="00490854" w:rsidRPr="007B30FA" w:rsidRDefault="00490854" w:rsidP="00670F6E">
            <w:pPr>
              <w:rPr>
                <w:rFonts w:ascii="Arial" w:hAnsi="Arial"/>
                <w:sz w:val="22"/>
                <w:szCs w:val="22"/>
              </w:rPr>
            </w:pPr>
          </w:p>
        </w:tc>
      </w:tr>
      <w:tr w:rsidR="00490854" w:rsidRPr="007B30FA" w14:paraId="13EAD47C" w14:textId="77777777" w:rsidTr="00D86EE5">
        <w:tc>
          <w:tcPr>
            <w:tcW w:w="511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DDDDDD"/>
          </w:tcPr>
          <w:p w14:paraId="134CC6C6" w14:textId="77777777" w:rsidR="00490854" w:rsidRPr="007B30FA" w:rsidRDefault="00490854">
            <w:pPr>
              <w:pStyle w:val="TableContents"/>
              <w:snapToGrid w:val="0"/>
              <w:rPr>
                <w:rFonts w:ascii="Arial" w:hAnsi="Arial"/>
                <w:b/>
                <w:bCs/>
                <w:sz w:val="22"/>
                <w:szCs w:val="22"/>
              </w:rPr>
            </w:pPr>
            <w:r w:rsidRPr="007B30FA">
              <w:rPr>
                <w:rFonts w:ascii="Arial" w:hAnsi="Arial"/>
                <w:b/>
                <w:bCs/>
                <w:sz w:val="22"/>
                <w:szCs w:val="22"/>
              </w:rPr>
              <w:t>Overall Impact</w:t>
            </w:r>
          </w:p>
        </w:tc>
        <w:tc>
          <w:tcPr>
            <w:tcW w:w="493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DDDDDD"/>
          </w:tcPr>
          <w:p w14:paraId="03725A86" w14:textId="77777777" w:rsidR="00490854" w:rsidRPr="007B30FA" w:rsidRDefault="00490854">
            <w:pPr>
              <w:pStyle w:val="TableContents"/>
              <w:snapToGrid w:val="0"/>
              <w:rPr>
                <w:rFonts w:ascii="Arial" w:hAnsi="Arial"/>
                <w:b/>
                <w:bCs/>
                <w:sz w:val="22"/>
                <w:szCs w:val="22"/>
              </w:rPr>
            </w:pPr>
            <w:r w:rsidRPr="007B30FA">
              <w:rPr>
                <w:rFonts w:ascii="Arial" w:hAnsi="Arial"/>
                <w:b/>
                <w:bCs/>
                <w:sz w:val="22"/>
                <w:szCs w:val="22"/>
              </w:rPr>
              <w:t xml:space="preserve"> Maximum support to clubs to help them maintain operational / financial viability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DDDDDD"/>
          </w:tcPr>
          <w:p w14:paraId="550769D2" w14:textId="77777777" w:rsidR="00490854" w:rsidRPr="007B30FA" w:rsidRDefault="00490854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6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DDDDDD"/>
          </w:tcPr>
          <w:p w14:paraId="18737E66" w14:textId="77777777" w:rsidR="00490854" w:rsidRPr="007B30FA" w:rsidRDefault="00490854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696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DDDDDD"/>
          </w:tcPr>
          <w:p w14:paraId="21C4D21E" w14:textId="77777777" w:rsidR="00490854" w:rsidRPr="007B30FA" w:rsidRDefault="00490854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3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DDDDDD"/>
          </w:tcPr>
          <w:p w14:paraId="16BD922E" w14:textId="77777777" w:rsidR="00490854" w:rsidRPr="007B30FA" w:rsidRDefault="00490854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2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DDDDDD"/>
          </w:tcPr>
          <w:p w14:paraId="019DBAEB" w14:textId="77777777" w:rsidR="00490854" w:rsidRPr="007B30FA" w:rsidRDefault="00490854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25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DDDDD"/>
          </w:tcPr>
          <w:p w14:paraId="1B18726F" w14:textId="77777777" w:rsidR="00490854" w:rsidRPr="007B30FA" w:rsidRDefault="00490854">
            <w:pPr>
              <w:pStyle w:val="TableContents"/>
              <w:snapToGrid w:val="0"/>
              <w:rPr>
                <w:rFonts w:ascii="Arial" w:hAnsi="Arial"/>
                <w:sz w:val="22"/>
                <w:szCs w:val="22"/>
              </w:rPr>
            </w:pPr>
          </w:p>
        </w:tc>
      </w:tr>
    </w:tbl>
    <w:p w14:paraId="32E654F4" w14:textId="77777777" w:rsidR="00490854" w:rsidRPr="007B30FA" w:rsidRDefault="00490854">
      <w:pPr>
        <w:rPr>
          <w:rFonts w:ascii="Arial" w:hAnsi="Arial"/>
          <w:sz w:val="22"/>
          <w:szCs w:val="22"/>
        </w:rPr>
      </w:pPr>
    </w:p>
    <w:p w14:paraId="4955E3CD" w14:textId="77777777" w:rsidR="00490854" w:rsidRPr="007B30FA" w:rsidRDefault="00490854">
      <w:pPr>
        <w:rPr>
          <w:rFonts w:ascii="Arial" w:hAnsi="Arial"/>
          <w:sz w:val="22"/>
          <w:szCs w:val="22"/>
        </w:rPr>
      </w:pPr>
      <w:r w:rsidRPr="007B30FA">
        <w:rPr>
          <w:rFonts w:ascii="Arial" w:hAnsi="Arial"/>
          <w:b/>
          <w:bCs/>
          <w:sz w:val="22"/>
          <w:szCs w:val="22"/>
        </w:rPr>
        <w:t>Total Annual Cost of Strategic Plan</w:t>
      </w: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425"/>
        <w:gridCol w:w="1530"/>
        <w:gridCol w:w="1310"/>
      </w:tblGrid>
      <w:tr w:rsidR="00490854" w:rsidRPr="007B30FA" w14:paraId="3FAA26D5" w14:textId="77777777" w:rsidTr="00073E96">
        <w:tc>
          <w:tcPr>
            <w:tcW w:w="142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7F1118C8" w14:textId="77777777" w:rsidR="00490854" w:rsidRPr="007B30FA" w:rsidRDefault="00490854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sz w:val="22"/>
                <w:szCs w:val="22"/>
              </w:rPr>
              <w:t>202</w:t>
            </w:r>
            <w:r w:rsidR="00670F6E" w:rsidRPr="007B30FA">
              <w:rPr>
                <w:rFonts w:ascii="Arial" w:hAnsi="Arial"/>
                <w:sz w:val="22"/>
                <w:szCs w:val="22"/>
              </w:rPr>
              <w:t>5</w:t>
            </w:r>
            <w:r w:rsidRPr="007B30FA">
              <w:rPr>
                <w:rFonts w:ascii="Arial" w:hAnsi="Arial"/>
                <w:sz w:val="22"/>
                <w:szCs w:val="22"/>
              </w:rPr>
              <w:t>-202</w:t>
            </w:r>
            <w:r w:rsidR="00670F6E" w:rsidRPr="007B30FA">
              <w:rPr>
                <w:rFonts w:ascii="Arial" w:hAnsi="Arial"/>
                <w:sz w:val="22"/>
                <w:szCs w:val="22"/>
              </w:rPr>
              <w:t>6</w:t>
            </w:r>
          </w:p>
        </w:tc>
        <w:tc>
          <w:tcPr>
            <w:tcW w:w="153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4DF0A8FE" w14:textId="77777777" w:rsidR="00490854" w:rsidRPr="007B30FA" w:rsidRDefault="00490854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sz w:val="22"/>
                <w:szCs w:val="22"/>
              </w:rPr>
              <w:t>202</w:t>
            </w:r>
            <w:r w:rsidR="00670F6E" w:rsidRPr="007B30FA">
              <w:rPr>
                <w:rFonts w:ascii="Arial" w:hAnsi="Arial"/>
                <w:sz w:val="22"/>
                <w:szCs w:val="22"/>
              </w:rPr>
              <w:t>6</w:t>
            </w:r>
            <w:r w:rsidRPr="007B30FA">
              <w:rPr>
                <w:rFonts w:ascii="Arial" w:hAnsi="Arial"/>
                <w:sz w:val="22"/>
                <w:szCs w:val="22"/>
              </w:rPr>
              <w:t>-202</w:t>
            </w:r>
            <w:r w:rsidR="00670F6E" w:rsidRPr="007B30FA">
              <w:rPr>
                <w:rFonts w:ascii="Arial" w:hAnsi="Arial"/>
                <w:sz w:val="22"/>
                <w:szCs w:val="22"/>
              </w:rPr>
              <w:t>7</w:t>
            </w:r>
          </w:p>
        </w:tc>
        <w:tc>
          <w:tcPr>
            <w:tcW w:w="131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248FE753" w14:textId="77777777" w:rsidR="00490854" w:rsidRPr="007B30FA" w:rsidRDefault="00490854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7B30FA">
              <w:rPr>
                <w:rFonts w:ascii="Arial" w:hAnsi="Arial"/>
                <w:sz w:val="22"/>
                <w:szCs w:val="22"/>
              </w:rPr>
              <w:t>202</w:t>
            </w:r>
            <w:r w:rsidR="00670F6E" w:rsidRPr="007B30FA">
              <w:rPr>
                <w:rFonts w:ascii="Arial" w:hAnsi="Arial"/>
                <w:sz w:val="22"/>
                <w:szCs w:val="22"/>
              </w:rPr>
              <w:t>7</w:t>
            </w:r>
            <w:r w:rsidRPr="007B30FA">
              <w:rPr>
                <w:rFonts w:ascii="Arial" w:hAnsi="Arial"/>
                <w:sz w:val="22"/>
                <w:szCs w:val="22"/>
              </w:rPr>
              <w:t>-202</w:t>
            </w:r>
            <w:r w:rsidR="00670F6E" w:rsidRPr="007B30FA">
              <w:rPr>
                <w:rFonts w:ascii="Arial" w:hAnsi="Arial"/>
                <w:sz w:val="22"/>
                <w:szCs w:val="22"/>
              </w:rPr>
              <w:t>8</w:t>
            </w:r>
          </w:p>
        </w:tc>
      </w:tr>
      <w:tr w:rsidR="00490854" w:rsidRPr="007B30FA" w14:paraId="5BFE26D6" w14:textId="77777777" w:rsidTr="00073E96">
        <w:tc>
          <w:tcPr>
            <w:tcW w:w="1425" w:type="dxa"/>
            <w:tcBorders>
              <w:left w:val="single" w:sz="1" w:space="0" w:color="000000"/>
              <w:bottom w:val="single" w:sz="1" w:space="0" w:color="000000"/>
            </w:tcBorders>
          </w:tcPr>
          <w:p w14:paraId="7DA07E62" w14:textId="77777777" w:rsidR="00490854" w:rsidRPr="007B30FA" w:rsidRDefault="00073E96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TBC</w:t>
            </w:r>
          </w:p>
        </w:tc>
        <w:tc>
          <w:tcPr>
            <w:tcW w:w="1530" w:type="dxa"/>
            <w:tcBorders>
              <w:left w:val="single" w:sz="1" w:space="0" w:color="000000"/>
              <w:bottom w:val="single" w:sz="1" w:space="0" w:color="000000"/>
            </w:tcBorders>
          </w:tcPr>
          <w:p w14:paraId="111D80F9" w14:textId="77777777" w:rsidR="00490854" w:rsidRPr="007B30FA" w:rsidRDefault="00073E96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TBC</w:t>
            </w:r>
          </w:p>
        </w:tc>
        <w:tc>
          <w:tcPr>
            <w:tcW w:w="131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33E97E3D" w14:textId="77777777" w:rsidR="00490854" w:rsidRDefault="00073E96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TBC</w:t>
            </w:r>
          </w:p>
          <w:p w14:paraId="1F9CC354" w14:textId="77777777" w:rsidR="00073E96" w:rsidRPr="007B30FA" w:rsidRDefault="00073E96">
            <w:pPr>
              <w:pStyle w:val="TableContents"/>
              <w:rPr>
                <w:rFonts w:ascii="Arial" w:hAnsi="Arial"/>
                <w:sz w:val="22"/>
                <w:szCs w:val="22"/>
              </w:rPr>
            </w:pPr>
          </w:p>
        </w:tc>
      </w:tr>
    </w:tbl>
    <w:p w14:paraId="4024B7DC" w14:textId="77777777" w:rsidR="00490854" w:rsidRPr="007B30FA" w:rsidRDefault="00490854">
      <w:pPr>
        <w:rPr>
          <w:rFonts w:ascii="Arial" w:hAnsi="Arial"/>
          <w:sz w:val="22"/>
          <w:szCs w:val="22"/>
        </w:rPr>
      </w:pPr>
    </w:p>
    <w:p w14:paraId="5BAE3DC6" w14:textId="77777777" w:rsidR="00490854" w:rsidRPr="007B30FA" w:rsidRDefault="00490854">
      <w:pPr>
        <w:rPr>
          <w:rFonts w:ascii="Arial" w:hAnsi="Arial"/>
          <w:sz w:val="22"/>
          <w:szCs w:val="22"/>
        </w:rPr>
      </w:pPr>
    </w:p>
    <w:sectPr w:rsidR="00490854" w:rsidRPr="007B30FA">
      <w:pgSz w:w="16838" w:h="11906" w:orient="landscape"/>
      <w:pgMar w:top="1134" w:right="1134" w:bottom="1134" w:left="1134" w:header="720" w:footer="720" w:gutter="0"/>
      <w:cols w:space="720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Yu Gothic"/>
    <w:charset w:val="80"/>
    <w:family w:val="auto"/>
    <w:pitch w:val="default"/>
  </w:font>
  <w:font w:name="Noto Sans Symbols">
    <w:altName w:val="Cambria"/>
    <w:panose1 w:val="00000000000000000000"/>
    <w:charset w:val="0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" w15:restartNumberingAfterBreak="0">
    <w:nsid w:val="00000002"/>
    <w:multiLevelType w:val="multilevel"/>
    <w:tmpl w:val="00000002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2" w15:restartNumberingAfterBreak="0">
    <w:nsid w:val="2B8E0F1E"/>
    <w:multiLevelType w:val="hybridMultilevel"/>
    <w:tmpl w:val="CC08DAF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0765773"/>
    <w:multiLevelType w:val="hybridMultilevel"/>
    <w:tmpl w:val="2E527200"/>
    <w:lvl w:ilvl="0" w:tplc="0D4C7708">
      <w:start w:val="1"/>
      <w:numFmt w:val="bullet"/>
      <w:lvlText w:val="▪"/>
      <w:lvlJc w:val="left"/>
      <w:pPr>
        <w:tabs>
          <w:tab w:val="num" w:pos="720"/>
        </w:tabs>
        <w:ind w:left="720" w:hanging="360"/>
      </w:pPr>
      <w:rPr>
        <w:rFonts w:ascii="Noto Sans Symbols" w:hAnsi="Noto Sans Symbols" w:hint="default"/>
      </w:rPr>
    </w:lvl>
    <w:lvl w:ilvl="1" w:tplc="E216E422" w:tentative="1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Noto Sans Symbols" w:hAnsi="Noto Sans Symbols" w:hint="default"/>
      </w:rPr>
    </w:lvl>
    <w:lvl w:ilvl="2" w:tplc="8114489A" w:tentative="1">
      <w:start w:val="1"/>
      <w:numFmt w:val="bullet"/>
      <w:lvlText w:val="▪"/>
      <w:lvlJc w:val="left"/>
      <w:pPr>
        <w:tabs>
          <w:tab w:val="num" w:pos="2160"/>
        </w:tabs>
        <w:ind w:left="2160" w:hanging="360"/>
      </w:pPr>
      <w:rPr>
        <w:rFonts w:ascii="Noto Sans Symbols" w:hAnsi="Noto Sans Symbols" w:hint="default"/>
      </w:rPr>
    </w:lvl>
    <w:lvl w:ilvl="3" w:tplc="A2FAB8FC" w:tentative="1">
      <w:start w:val="1"/>
      <w:numFmt w:val="bullet"/>
      <w:lvlText w:val="▪"/>
      <w:lvlJc w:val="left"/>
      <w:pPr>
        <w:tabs>
          <w:tab w:val="num" w:pos="2880"/>
        </w:tabs>
        <w:ind w:left="2880" w:hanging="360"/>
      </w:pPr>
      <w:rPr>
        <w:rFonts w:ascii="Noto Sans Symbols" w:hAnsi="Noto Sans Symbols" w:hint="default"/>
      </w:rPr>
    </w:lvl>
    <w:lvl w:ilvl="4" w:tplc="2DEE8EA2" w:tentative="1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Noto Sans Symbols" w:hAnsi="Noto Sans Symbols" w:hint="default"/>
      </w:rPr>
    </w:lvl>
    <w:lvl w:ilvl="5" w:tplc="4252AE62" w:tentative="1">
      <w:start w:val="1"/>
      <w:numFmt w:val="bullet"/>
      <w:lvlText w:val="▪"/>
      <w:lvlJc w:val="left"/>
      <w:pPr>
        <w:tabs>
          <w:tab w:val="num" w:pos="4320"/>
        </w:tabs>
        <w:ind w:left="4320" w:hanging="360"/>
      </w:pPr>
      <w:rPr>
        <w:rFonts w:ascii="Noto Sans Symbols" w:hAnsi="Noto Sans Symbols" w:hint="default"/>
      </w:rPr>
    </w:lvl>
    <w:lvl w:ilvl="6" w:tplc="5CB609D0" w:tentative="1">
      <w:start w:val="1"/>
      <w:numFmt w:val="bullet"/>
      <w:lvlText w:val="▪"/>
      <w:lvlJc w:val="left"/>
      <w:pPr>
        <w:tabs>
          <w:tab w:val="num" w:pos="5040"/>
        </w:tabs>
        <w:ind w:left="5040" w:hanging="360"/>
      </w:pPr>
      <w:rPr>
        <w:rFonts w:ascii="Noto Sans Symbols" w:hAnsi="Noto Sans Symbols" w:hint="default"/>
      </w:rPr>
    </w:lvl>
    <w:lvl w:ilvl="7" w:tplc="DE481F9C" w:tentative="1">
      <w:start w:val="1"/>
      <w:numFmt w:val="bullet"/>
      <w:lvlText w:val="▪"/>
      <w:lvlJc w:val="left"/>
      <w:pPr>
        <w:tabs>
          <w:tab w:val="num" w:pos="5760"/>
        </w:tabs>
        <w:ind w:left="5760" w:hanging="360"/>
      </w:pPr>
      <w:rPr>
        <w:rFonts w:ascii="Noto Sans Symbols" w:hAnsi="Noto Sans Symbols" w:hint="default"/>
      </w:rPr>
    </w:lvl>
    <w:lvl w:ilvl="8" w:tplc="E5127784" w:tentative="1">
      <w:start w:val="1"/>
      <w:numFmt w:val="bullet"/>
      <w:lvlText w:val="▪"/>
      <w:lvlJc w:val="left"/>
      <w:pPr>
        <w:tabs>
          <w:tab w:val="num" w:pos="6480"/>
        </w:tabs>
        <w:ind w:left="6480" w:hanging="360"/>
      </w:pPr>
      <w:rPr>
        <w:rFonts w:ascii="Noto Sans Symbols" w:hAnsi="Noto Sans Symbols" w:hint="default"/>
      </w:rPr>
    </w:lvl>
  </w:abstractNum>
  <w:abstractNum w:abstractNumId="4" w15:restartNumberingAfterBreak="0">
    <w:nsid w:val="3E213C9E"/>
    <w:multiLevelType w:val="hybridMultilevel"/>
    <w:tmpl w:val="60AADBBE"/>
    <w:lvl w:ilvl="0" w:tplc="8AEE5C20">
      <w:start w:val="1"/>
      <w:numFmt w:val="bullet"/>
      <w:lvlText w:val="●"/>
      <w:lvlJc w:val="left"/>
      <w:pPr>
        <w:tabs>
          <w:tab w:val="num" w:pos="720"/>
        </w:tabs>
        <w:ind w:left="720" w:hanging="360"/>
      </w:pPr>
      <w:rPr>
        <w:rFonts w:ascii="Noto Sans Symbols" w:hAnsi="Noto Sans Symbols" w:hint="default"/>
      </w:rPr>
    </w:lvl>
    <w:lvl w:ilvl="1" w:tplc="D466CF52" w:tentative="1">
      <w:start w:val="1"/>
      <w:numFmt w:val="bullet"/>
      <w:lvlText w:val="●"/>
      <w:lvlJc w:val="left"/>
      <w:pPr>
        <w:tabs>
          <w:tab w:val="num" w:pos="1440"/>
        </w:tabs>
        <w:ind w:left="1440" w:hanging="360"/>
      </w:pPr>
      <w:rPr>
        <w:rFonts w:ascii="Noto Sans Symbols" w:hAnsi="Noto Sans Symbols" w:hint="default"/>
      </w:rPr>
    </w:lvl>
    <w:lvl w:ilvl="2" w:tplc="FF24AB0C" w:tentative="1">
      <w:start w:val="1"/>
      <w:numFmt w:val="bullet"/>
      <w:lvlText w:val="●"/>
      <w:lvlJc w:val="left"/>
      <w:pPr>
        <w:tabs>
          <w:tab w:val="num" w:pos="2160"/>
        </w:tabs>
        <w:ind w:left="2160" w:hanging="360"/>
      </w:pPr>
      <w:rPr>
        <w:rFonts w:ascii="Noto Sans Symbols" w:hAnsi="Noto Sans Symbols" w:hint="default"/>
      </w:rPr>
    </w:lvl>
    <w:lvl w:ilvl="3" w:tplc="87122056" w:tentative="1">
      <w:start w:val="1"/>
      <w:numFmt w:val="bullet"/>
      <w:lvlText w:val="●"/>
      <w:lvlJc w:val="left"/>
      <w:pPr>
        <w:tabs>
          <w:tab w:val="num" w:pos="2880"/>
        </w:tabs>
        <w:ind w:left="2880" w:hanging="360"/>
      </w:pPr>
      <w:rPr>
        <w:rFonts w:ascii="Noto Sans Symbols" w:hAnsi="Noto Sans Symbols" w:hint="default"/>
      </w:rPr>
    </w:lvl>
    <w:lvl w:ilvl="4" w:tplc="F7A66478" w:tentative="1">
      <w:start w:val="1"/>
      <w:numFmt w:val="bullet"/>
      <w:lvlText w:val="●"/>
      <w:lvlJc w:val="left"/>
      <w:pPr>
        <w:tabs>
          <w:tab w:val="num" w:pos="3600"/>
        </w:tabs>
        <w:ind w:left="3600" w:hanging="360"/>
      </w:pPr>
      <w:rPr>
        <w:rFonts w:ascii="Noto Sans Symbols" w:hAnsi="Noto Sans Symbols" w:hint="default"/>
      </w:rPr>
    </w:lvl>
    <w:lvl w:ilvl="5" w:tplc="BE9CEEFA" w:tentative="1">
      <w:start w:val="1"/>
      <w:numFmt w:val="bullet"/>
      <w:lvlText w:val="●"/>
      <w:lvlJc w:val="left"/>
      <w:pPr>
        <w:tabs>
          <w:tab w:val="num" w:pos="4320"/>
        </w:tabs>
        <w:ind w:left="4320" w:hanging="360"/>
      </w:pPr>
      <w:rPr>
        <w:rFonts w:ascii="Noto Sans Symbols" w:hAnsi="Noto Sans Symbols" w:hint="default"/>
      </w:rPr>
    </w:lvl>
    <w:lvl w:ilvl="6" w:tplc="B3BCBA84" w:tentative="1">
      <w:start w:val="1"/>
      <w:numFmt w:val="bullet"/>
      <w:lvlText w:val="●"/>
      <w:lvlJc w:val="left"/>
      <w:pPr>
        <w:tabs>
          <w:tab w:val="num" w:pos="5040"/>
        </w:tabs>
        <w:ind w:left="5040" w:hanging="360"/>
      </w:pPr>
      <w:rPr>
        <w:rFonts w:ascii="Noto Sans Symbols" w:hAnsi="Noto Sans Symbols" w:hint="default"/>
      </w:rPr>
    </w:lvl>
    <w:lvl w:ilvl="7" w:tplc="024C6976" w:tentative="1">
      <w:start w:val="1"/>
      <w:numFmt w:val="bullet"/>
      <w:lvlText w:val="●"/>
      <w:lvlJc w:val="left"/>
      <w:pPr>
        <w:tabs>
          <w:tab w:val="num" w:pos="5760"/>
        </w:tabs>
        <w:ind w:left="5760" w:hanging="360"/>
      </w:pPr>
      <w:rPr>
        <w:rFonts w:ascii="Noto Sans Symbols" w:hAnsi="Noto Sans Symbols" w:hint="default"/>
      </w:rPr>
    </w:lvl>
    <w:lvl w:ilvl="8" w:tplc="44F61CFE" w:tentative="1">
      <w:start w:val="1"/>
      <w:numFmt w:val="bullet"/>
      <w:lvlText w:val="●"/>
      <w:lvlJc w:val="left"/>
      <w:pPr>
        <w:tabs>
          <w:tab w:val="num" w:pos="6480"/>
        </w:tabs>
        <w:ind w:left="6480" w:hanging="360"/>
      </w:pPr>
      <w:rPr>
        <w:rFonts w:ascii="Noto Sans Symbols" w:hAnsi="Noto Sans Symbols" w:hint="default"/>
      </w:rPr>
    </w:lvl>
  </w:abstractNum>
  <w:abstractNum w:abstractNumId="5" w15:restartNumberingAfterBreak="0">
    <w:nsid w:val="4D6A2514"/>
    <w:multiLevelType w:val="hybridMultilevel"/>
    <w:tmpl w:val="477E180C"/>
    <w:lvl w:ilvl="0" w:tplc="E0B05FCE">
      <w:start w:val="1"/>
      <w:numFmt w:val="bullet"/>
      <w:lvlText w:val="▪"/>
      <w:lvlJc w:val="left"/>
      <w:pPr>
        <w:tabs>
          <w:tab w:val="num" w:pos="720"/>
        </w:tabs>
        <w:ind w:left="720" w:hanging="360"/>
      </w:pPr>
      <w:rPr>
        <w:rFonts w:ascii="Noto Sans Symbols" w:hAnsi="Noto Sans Symbols" w:hint="default"/>
      </w:rPr>
    </w:lvl>
    <w:lvl w:ilvl="1" w:tplc="FCB2D42C" w:tentative="1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Noto Sans Symbols" w:hAnsi="Noto Sans Symbols" w:hint="default"/>
      </w:rPr>
    </w:lvl>
    <w:lvl w:ilvl="2" w:tplc="2BD870F2" w:tentative="1">
      <w:start w:val="1"/>
      <w:numFmt w:val="bullet"/>
      <w:lvlText w:val="▪"/>
      <w:lvlJc w:val="left"/>
      <w:pPr>
        <w:tabs>
          <w:tab w:val="num" w:pos="2160"/>
        </w:tabs>
        <w:ind w:left="2160" w:hanging="360"/>
      </w:pPr>
      <w:rPr>
        <w:rFonts w:ascii="Noto Sans Symbols" w:hAnsi="Noto Sans Symbols" w:hint="default"/>
      </w:rPr>
    </w:lvl>
    <w:lvl w:ilvl="3" w:tplc="653C3092" w:tentative="1">
      <w:start w:val="1"/>
      <w:numFmt w:val="bullet"/>
      <w:lvlText w:val="▪"/>
      <w:lvlJc w:val="left"/>
      <w:pPr>
        <w:tabs>
          <w:tab w:val="num" w:pos="2880"/>
        </w:tabs>
        <w:ind w:left="2880" w:hanging="360"/>
      </w:pPr>
      <w:rPr>
        <w:rFonts w:ascii="Noto Sans Symbols" w:hAnsi="Noto Sans Symbols" w:hint="default"/>
      </w:rPr>
    </w:lvl>
    <w:lvl w:ilvl="4" w:tplc="DCC06066" w:tentative="1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Noto Sans Symbols" w:hAnsi="Noto Sans Symbols" w:hint="default"/>
      </w:rPr>
    </w:lvl>
    <w:lvl w:ilvl="5" w:tplc="813EC640" w:tentative="1">
      <w:start w:val="1"/>
      <w:numFmt w:val="bullet"/>
      <w:lvlText w:val="▪"/>
      <w:lvlJc w:val="left"/>
      <w:pPr>
        <w:tabs>
          <w:tab w:val="num" w:pos="4320"/>
        </w:tabs>
        <w:ind w:left="4320" w:hanging="360"/>
      </w:pPr>
      <w:rPr>
        <w:rFonts w:ascii="Noto Sans Symbols" w:hAnsi="Noto Sans Symbols" w:hint="default"/>
      </w:rPr>
    </w:lvl>
    <w:lvl w:ilvl="6" w:tplc="1A9A0DD0" w:tentative="1">
      <w:start w:val="1"/>
      <w:numFmt w:val="bullet"/>
      <w:lvlText w:val="▪"/>
      <w:lvlJc w:val="left"/>
      <w:pPr>
        <w:tabs>
          <w:tab w:val="num" w:pos="5040"/>
        </w:tabs>
        <w:ind w:left="5040" w:hanging="360"/>
      </w:pPr>
      <w:rPr>
        <w:rFonts w:ascii="Noto Sans Symbols" w:hAnsi="Noto Sans Symbols" w:hint="default"/>
      </w:rPr>
    </w:lvl>
    <w:lvl w:ilvl="7" w:tplc="4F7CCD5C" w:tentative="1">
      <w:start w:val="1"/>
      <w:numFmt w:val="bullet"/>
      <w:lvlText w:val="▪"/>
      <w:lvlJc w:val="left"/>
      <w:pPr>
        <w:tabs>
          <w:tab w:val="num" w:pos="5760"/>
        </w:tabs>
        <w:ind w:left="5760" w:hanging="360"/>
      </w:pPr>
      <w:rPr>
        <w:rFonts w:ascii="Noto Sans Symbols" w:hAnsi="Noto Sans Symbols" w:hint="default"/>
      </w:rPr>
    </w:lvl>
    <w:lvl w:ilvl="8" w:tplc="E220681C" w:tentative="1">
      <w:start w:val="1"/>
      <w:numFmt w:val="bullet"/>
      <w:lvlText w:val="▪"/>
      <w:lvlJc w:val="left"/>
      <w:pPr>
        <w:tabs>
          <w:tab w:val="num" w:pos="6480"/>
        </w:tabs>
        <w:ind w:left="6480" w:hanging="360"/>
      </w:pPr>
      <w:rPr>
        <w:rFonts w:ascii="Noto Sans Symbols" w:hAnsi="Noto Sans Symbols" w:hint="default"/>
      </w:rPr>
    </w:lvl>
  </w:abstractNum>
  <w:abstractNum w:abstractNumId="6" w15:restartNumberingAfterBreak="0">
    <w:nsid w:val="6194236B"/>
    <w:multiLevelType w:val="hybridMultilevel"/>
    <w:tmpl w:val="15A0ED46"/>
    <w:lvl w:ilvl="0" w:tplc="3842C7B6">
      <w:start w:val="1"/>
      <w:numFmt w:val="bullet"/>
      <w:lvlText w:val="▪"/>
      <w:lvlJc w:val="left"/>
      <w:pPr>
        <w:tabs>
          <w:tab w:val="num" w:pos="720"/>
        </w:tabs>
        <w:ind w:left="720" w:hanging="360"/>
      </w:pPr>
      <w:rPr>
        <w:rFonts w:ascii="Noto Sans Symbols" w:hAnsi="Noto Sans Symbols" w:hint="default"/>
      </w:rPr>
    </w:lvl>
    <w:lvl w:ilvl="1" w:tplc="0584FB4C" w:tentative="1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Noto Sans Symbols" w:hAnsi="Noto Sans Symbols" w:hint="default"/>
      </w:rPr>
    </w:lvl>
    <w:lvl w:ilvl="2" w:tplc="216233C4" w:tentative="1">
      <w:start w:val="1"/>
      <w:numFmt w:val="bullet"/>
      <w:lvlText w:val="▪"/>
      <w:lvlJc w:val="left"/>
      <w:pPr>
        <w:tabs>
          <w:tab w:val="num" w:pos="2160"/>
        </w:tabs>
        <w:ind w:left="2160" w:hanging="360"/>
      </w:pPr>
      <w:rPr>
        <w:rFonts w:ascii="Noto Sans Symbols" w:hAnsi="Noto Sans Symbols" w:hint="default"/>
      </w:rPr>
    </w:lvl>
    <w:lvl w:ilvl="3" w:tplc="2C3C48FE" w:tentative="1">
      <w:start w:val="1"/>
      <w:numFmt w:val="bullet"/>
      <w:lvlText w:val="▪"/>
      <w:lvlJc w:val="left"/>
      <w:pPr>
        <w:tabs>
          <w:tab w:val="num" w:pos="2880"/>
        </w:tabs>
        <w:ind w:left="2880" w:hanging="360"/>
      </w:pPr>
      <w:rPr>
        <w:rFonts w:ascii="Noto Sans Symbols" w:hAnsi="Noto Sans Symbols" w:hint="default"/>
      </w:rPr>
    </w:lvl>
    <w:lvl w:ilvl="4" w:tplc="8AAC5E34" w:tentative="1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Noto Sans Symbols" w:hAnsi="Noto Sans Symbols" w:hint="default"/>
      </w:rPr>
    </w:lvl>
    <w:lvl w:ilvl="5" w:tplc="73D63D34" w:tentative="1">
      <w:start w:val="1"/>
      <w:numFmt w:val="bullet"/>
      <w:lvlText w:val="▪"/>
      <w:lvlJc w:val="left"/>
      <w:pPr>
        <w:tabs>
          <w:tab w:val="num" w:pos="4320"/>
        </w:tabs>
        <w:ind w:left="4320" w:hanging="360"/>
      </w:pPr>
      <w:rPr>
        <w:rFonts w:ascii="Noto Sans Symbols" w:hAnsi="Noto Sans Symbols" w:hint="default"/>
      </w:rPr>
    </w:lvl>
    <w:lvl w:ilvl="6" w:tplc="67C086DE" w:tentative="1">
      <w:start w:val="1"/>
      <w:numFmt w:val="bullet"/>
      <w:lvlText w:val="▪"/>
      <w:lvlJc w:val="left"/>
      <w:pPr>
        <w:tabs>
          <w:tab w:val="num" w:pos="5040"/>
        </w:tabs>
        <w:ind w:left="5040" w:hanging="360"/>
      </w:pPr>
      <w:rPr>
        <w:rFonts w:ascii="Noto Sans Symbols" w:hAnsi="Noto Sans Symbols" w:hint="default"/>
      </w:rPr>
    </w:lvl>
    <w:lvl w:ilvl="7" w:tplc="642C7A18" w:tentative="1">
      <w:start w:val="1"/>
      <w:numFmt w:val="bullet"/>
      <w:lvlText w:val="▪"/>
      <w:lvlJc w:val="left"/>
      <w:pPr>
        <w:tabs>
          <w:tab w:val="num" w:pos="5760"/>
        </w:tabs>
        <w:ind w:left="5760" w:hanging="360"/>
      </w:pPr>
      <w:rPr>
        <w:rFonts w:ascii="Noto Sans Symbols" w:hAnsi="Noto Sans Symbols" w:hint="default"/>
      </w:rPr>
    </w:lvl>
    <w:lvl w:ilvl="8" w:tplc="877040CE" w:tentative="1">
      <w:start w:val="1"/>
      <w:numFmt w:val="bullet"/>
      <w:lvlText w:val="▪"/>
      <w:lvlJc w:val="left"/>
      <w:pPr>
        <w:tabs>
          <w:tab w:val="num" w:pos="6480"/>
        </w:tabs>
        <w:ind w:left="6480" w:hanging="360"/>
      </w:pPr>
      <w:rPr>
        <w:rFonts w:ascii="Noto Sans Symbols" w:hAnsi="Noto Sans Symbols" w:hint="default"/>
      </w:rPr>
    </w:lvl>
  </w:abstractNum>
  <w:abstractNum w:abstractNumId="7" w15:restartNumberingAfterBreak="0">
    <w:nsid w:val="6A8001B8"/>
    <w:multiLevelType w:val="hybridMultilevel"/>
    <w:tmpl w:val="42F6317E"/>
    <w:lvl w:ilvl="0" w:tplc="2F7C016E">
      <w:start w:val="1"/>
      <w:numFmt w:val="bullet"/>
      <w:lvlText w:val="▪"/>
      <w:lvlJc w:val="left"/>
      <w:pPr>
        <w:tabs>
          <w:tab w:val="num" w:pos="720"/>
        </w:tabs>
        <w:ind w:left="720" w:hanging="360"/>
      </w:pPr>
      <w:rPr>
        <w:rFonts w:ascii="Noto Sans Symbols" w:hAnsi="Noto Sans Symbols" w:hint="default"/>
      </w:rPr>
    </w:lvl>
    <w:lvl w:ilvl="1" w:tplc="4D808312" w:tentative="1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Noto Sans Symbols" w:hAnsi="Noto Sans Symbols" w:hint="default"/>
      </w:rPr>
    </w:lvl>
    <w:lvl w:ilvl="2" w:tplc="AED831EE" w:tentative="1">
      <w:start w:val="1"/>
      <w:numFmt w:val="bullet"/>
      <w:lvlText w:val="▪"/>
      <w:lvlJc w:val="left"/>
      <w:pPr>
        <w:tabs>
          <w:tab w:val="num" w:pos="2160"/>
        </w:tabs>
        <w:ind w:left="2160" w:hanging="360"/>
      </w:pPr>
      <w:rPr>
        <w:rFonts w:ascii="Noto Sans Symbols" w:hAnsi="Noto Sans Symbols" w:hint="default"/>
      </w:rPr>
    </w:lvl>
    <w:lvl w:ilvl="3" w:tplc="F19440A2" w:tentative="1">
      <w:start w:val="1"/>
      <w:numFmt w:val="bullet"/>
      <w:lvlText w:val="▪"/>
      <w:lvlJc w:val="left"/>
      <w:pPr>
        <w:tabs>
          <w:tab w:val="num" w:pos="2880"/>
        </w:tabs>
        <w:ind w:left="2880" w:hanging="360"/>
      </w:pPr>
      <w:rPr>
        <w:rFonts w:ascii="Noto Sans Symbols" w:hAnsi="Noto Sans Symbols" w:hint="default"/>
      </w:rPr>
    </w:lvl>
    <w:lvl w:ilvl="4" w:tplc="D436B5AC" w:tentative="1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Noto Sans Symbols" w:hAnsi="Noto Sans Symbols" w:hint="default"/>
      </w:rPr>
    </w:lvl>
    <w:lvl w:ilvl="5" w:tplc="36827FEE" w:tentative="1">
      <w:start w:val="1"/>
      <w:numFmt w:val="bullet"/>
      <w:lvlText w:val="▪"/>
      <w:lvlJc w:val="left"/>
      <w:pPr>
        <w:tabs>
          <w:tab w:val="num" w:pos="4320"/>
        </w:tabs>
        <w:ind w:left="4320" w:hanging="360"/>
      </w:pPr>
      <w:rPr>
        <w:rFonts w:ascii="Noto Sans Symbols" w:hAnsi="Noto Sans Symbols" w:hint="default"/>
      </w:rPr>
    </w:lvl>
    <w:lvl w:ilvl="6" w:tplc="4202AFEE" w:tentative="1">
      <w:start w:val="1"/>
      <w:numFmt w:val="bullet"/>
      <w:lvlText w:val="▪"/>
      <w:lvlJc w:val="left"/>
      <w:pPr>
        <w:tabs>
          <w:tab w:val="num" w:pos="5040"/>
        </w:tabs>
        <w:ind w:left="5040" w:hanging="360"/>
      </w:pPr>
      <w:rPr>
        <w:rFonts w:ascii="Noto Sans Symbols" w:hAnsi="Noto Sans Symbols" w:hint="default"/>
      </w:rPr>
    </w:lvl>
    <w:lvl w:ilvl="7" w:tplc="ECF8A414" w:tentative="1">
      <w:start w:val="1"/>
      <w:numFmt w:val="bullet"/>
      <w:lvlText w:val="▪"/>
      <w:lvlJc w:val="left"/>
      <w:pPr>
        <w:tabs>
          <w:tab w:val="num" w:pos="5760"/>
        </w:tabs>
        <w:ind w:left="5760" w:hanging="360"/>
      </w:pPr>
      <w:rPr>
        <w:rFonts w:ascii="Noto Sans Symbols" w:hAnsi="Noto Sans Symbols" w:hint="default"/>
      </w:rPr>
    </w:lvl>
    <w:lvl w:ilvl="8" w:tplc="3014C72C" w:tentative="1">
      <w:start w:val="1"/>
      <w:numFmt w:val="bullet"/>
      <w:lvlText w:val="▪"/>
      <w:lvlJc w:val="left"/>
      <w:pPr>
        <w:tabs>
          <w:tab w:val="num" w:pos="6480"/>
        </w:tabs>
        <w:ind w:left="6480" w:hanging="360"/>
      </w:pPr>
      <w:rPr>
        <w:rFonts w:ascii="Noto Sans Symbols" w:hAnsi="Noto Sans Symbols" w:hint="default"/>
      </w:rPr>
    </w:lvl>
  </w:abstractNum>
  <w:abstractNum w:abstractNumId="8" w15:restartNumberingAfterBreak="0">
    <w:nsid w:val="737C2CB5"/>
    <w:multiLevelType w:val="hybridMultilevel"/>
    <w:tmpl w:val="BA0284D6"/>
    <w:lvl w:ilvl="0" w:tplc="68B8C18A">
      <w:start w:val="1"/>
      <w:numFmt w:val="bullet"/>
      <w:lvlText w:val="▪"/>
      <w:lvlJc w:val="left"/>
      <w:pPr>
        <w:tabs>
          <w:tab w:val="num" w:pos="720"/>
        </w:tabs>
        <w:ind w:left="720" w:hanging="360"/>
      </w:pPr>
      <w:rPr>
        <w:rFonts w:ascii="Noto Sans Symbols" w:hAnsi="Noto Sans Symbols" w:hint="default"/>
      </w:rPr>
    </w:lvl>
    <w:lvl w:ilvl="1" w:tplc="59A6CFBE" w:tentative="1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Noto Sans Symbols" w:hAnsi="Noto Sans Symbols" w:hint="default"/>
      </w:rPr>
    </w:lvl>
    <w:lvl w:ilvl="2" w:tplc="69A8C038" w:tentative="1">
      <w:start w:val="1"/>
      <w:numFmt w:val="bullet"/>
      <w:lvlText w:val="▪"/>
      <w:lvlJc w:val="left"/>
      <w:pPr>
        <w:tabs>
          <w:tab w:val="num" w:pos="2160"/>
        </w:tabs>
        <w:ind w:left="2160" w:hanging="360"/>
      </w:pPr>
      <w:rPr>
        <w:rFonts w:ascii="Noto Sans Symbols" w:hAnsi="Noto Sans Symbols" w:hint="default"/>
      </w:rPr>
    </w:lvl>
    <w:lvl w:ilvl="3" w:tplc="A9CC693A" w:tentative="1">
      <w:start w:val="1"/>
      <w:numFmt w:val="bullet"/>
      <w:lvlText w:val="▪"/>
      <w:lvlJc w:val="left"/>
      <w:pPr>
        <w:tabs>
          <w:tab w:val="num" w:pos="2880"/>
        </w:tabs>
        <w:ind w:left="2880" w:hanging="360"/>
      </w:pPr>
      <w:rPr>
        <w:rFonts w:ascii="Noto Sans Symbols" w:hAnsi="Noto Sans Symbols" w:hint="default"/>
      </w:rPr>
    </w:lvl>
    <w:lvl w:ilvl="4" w:tplc="721293D0" w:tentative="1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Noto Sans Symbols" w:hAnsi="Noto Sans Symbols" w:hint="default"/>
      </w:rPr>
    </w:lvl>
    <w:lvl w:ilvl="5" w:tplc="016CE57A" w:tentative="1">
      <w:start w:val="1"/>
      <w:numFmt w:val="bullet"/>
      <w:lvlText w:val="▪"/>
      <w:lvlJc w:val="left"/>
      <w:pPr>
        <w:tabs>
          <w:tab w:val="num" w:pos="4320"/>
        </w:tabs>
        <w:ind w:left="4320" w:hanging="360"/>
      </w:pPr>
      <w:rPr>
        <w:rFonts w:ascii="Noto Sans Symbols" w:hAnsi="Noto Sans Symbols" w:hint="default"/>
      </w:rPr>
    </w:lvl>
    <w:lvl w:ilvl="6" w:tplc="F98C1C5C" w:tentative="1">
      <w:start w:val="1"/>
      <w:numFmt w:val="bullet"/>
      <w:lvlText w:val="▪"/>
      <w:lvlJc w:val="left"/>
      <w:pPr>
        <w:tabs>
          <w:tab w:val="num" w:pos="5040"/>
        </w:tabs>
        <w:ind w:left="5040" w:hanging="360"/>
      </w:pPr>
      <w:rPr>
        <w:rFonts w:ascii="Noto Sans Symbols" w:hAnsi="Noto Sans Symbols" w:hint="default"/>
      </w:rPr>
    </w:lvl>
    <w:lvl w:ilvl="7" w:tplc="7854ABAE" w:tentative="1">
      <w:start w:val="1"/>
      <w:numFmt w:val="bullet"/>
      <w:lvlText w:val="▪"/>
      <w:lvlJc w:val="left"/>
      <w:pPr>
        <w:tabs>
          <w:tab w:val="num" w:pos="5760"/>
        </w:tabs>
        <w:ind w:left="5760" w:hanging="360"/>
      </w:pPr>
      <w:rPr>
        <w:rFonts w:ascii="Noto Sans Symbols" w:hAnsi="Noto Sans Symbols" w:hint="default"/>
      </w:rPr>
    </w:lvl>
    <w:lvl w:ilvl="8" w:tplc="A22C0A80" w:tentative="1">
      <w:start w:val="1"/>
      <w:numFmt w:val="bullet"/>
      <w:lvlText w:val="▪"/>
      <w:lvlJc w:val="left"/>
      <w:pPr>
        <w:tabs>
          <w:tab w:val="num" w:pos="6480"/>
        </w:tabs>
        <w:ind w:left="6480" w:hanging="360"/>
      </w:pPr>
      <w:rPr>
        <w:rFonts w:ascii="Noto Sans Symbols" w:hAnsi="Noto Sans Symbols" w:hint="default"/>
      </w:rPr>
    </w:lvl>
  </w:abstractNum>
  <w:num w:numId="1" w16cid:durableId="739671368">
    <w:abstractNumId w:val="0"/>
  </w:num>
  <w:num w:numId="2" w16cid:durableId="2060156429">
    <w:abstractNumId w:val="1"/>
  </w:num>
  <w:num w:numId="3" w16cid:durableId="175970420">
    <w:abstractNumId w:val="2"/>
  </w:num>
  <w:num w:numId="4" w16cid:durableId="1283852322">
    <w:abstractNumId w:val="5"/>
  </w:num>
  <w:num w:numId="5" w16cid:durableId="1196456176">
    <w:abstractNumId w:val="4"/>
  </w:num>
  <w:num w:numId="6" w16cid:durableId="1097560466">
    <w:abstractNumId w:val="3"/>
  </w:num>
  <w:num w:numId="7" w16cid:durableId="1228420383">
    <w:abstractNumId w:val="6"/>
  </w:num>
  <w:num w:numId="8" w16cid:durableId="1299190742">
    <w:abstractNumId w:val="7"/>
  </w:num>
  <w:num w:numId="9" w16cid:durableId="33057112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6"/>
  <w:embedSystemFonts/>
  <w:proofState w:spelling="clean" w:grammar="clean"/>
  <w:attachedTemplate r:id="rId1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compat>
    <w:spaceForUL/>
    <w:balanceSingleByteDoubleByteWidth/>
    <w:doNotLeaveBackslashAlone/>
    <w:ulTrailSpace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0A65"/>
    <w:rsid w:val="00020095"/>
    <w:rsid w:val="000415D5"/>
    <w:rsid w:val="00073E96"/>
    <w:rsid w:val="00091289"/>
    <w:rsid w:val="000E04EE"/>
    <w:rsid w:val="000E6B3F"/>
    <w:rsid w:val="001038D4"/>
    <w:rsid w:val="00113D65"/>
    <w:rsid w:val="00120E8E"/>
    <w:rsid w:val="001933F5"/>
    <w:rsid w:val="001A00B6"/>
    <w:rsid w:val="001D21C6"/>
    <w:rsid w:val="001E768A"/>
    <w:rsid w:val="0023455F"/>
    <w:rsid w:val="00240B13"/>
    <w:rsid w:val="00267F7A"/>
    <w:rsid w:val="00284242"/>
    <w:rsid w:val="00287133"/>
    <w:rsid w:val="002A358A"/>
    <w:rsid w:val="002A4916"/>
    <w:rsid w:val="002B5C10"/>
    <w:rsid w:val="002D4B78"/>
    <w:rsid w:val="002E74AA"/>
    <w:rsid w:val="002F1065"/>
    <w:rsid w:val="002F7BDD"/>
    <w:rsid w:val="003002F6"/>
    <w:rsid w:val="00350623"/>
    <w:rsid w:val="00397EE7"/>
    <w:rsid w:val="003A3CC2"/>
    <w:rsid w:val="00472D06"/>
    <w:rsid w:val="00490854"/>
    <w:rsid w:val="0049203C"/>
    <w:rsid w:val="004933BB"/>
    <w:rsid w:val="004F7EA1"/>
    <w:rsid w:val="00503D1D"/>
    <w:rsid w:val="0050477F"/>
    <w:rsid w:val="00530D74"/>
    <w:rsid w:val="005713BB"/>
    <w:rsid w:val="005E5C1A"/>
    <w:rsid w:val="00624FC4"/>
    <w:rsid w:val="00642D94"/>
    <w:rsid w:val="00652996"/>
    <w:rsid w:val="0065777E"/>
    <w:rsid w:val="00670F6E"/>
    <w:rsid w:val="006C6860"/>
    <w:rsid w:val="00743D92"/>
    <w:rsid w:val="0077135D"/>
    <w:rsid w:val="00772DAA"/>
    <w:rsid w:val="007A00E1"/>
    <w:rsid w:val="007B30FA"/>
    <w:rsid w:val="007C777F"/>
    <w:rsid w:val="008020A8"/>
    <w:rsid w:val="0081146E"/>
    <w:rsid w:val="00820370"/>
    <w:rsid w:val="0083296D"/>
    <w:rsid w:val="008568D8"/>
    <w:rsid w:val="00880DC4"/>
    <w:rsid w:val="008A7EBE"/>
    <w:rsid w:val="008E7BF5"/>
    <w:rsid w:val="00917813"/>
    <w:rsid w:val="0092739D"/>
    <w:rsid w:val="009B3CAB"/>
    <w:rsid w:val="009D0BCF"/>
    <w:rsid w:val="009D148A"/>
    <w:rsid w:val="009E7422"/>
    <w:rsid w:val="00A83286"/>
    <w:rsid w:val="00AC2F56"/>
    <w:rsid w:val="00AE1B18"/>
    <w:rsid w:val="00AE2CC0"/>
    <w:rsid w:val="00AE7007"/>
    <w:rsid w:val="00B76AD5"/>
    <w:rsid w:val="00BA7EFF"/>
    <w:rsid w:val="00BB57F7"/>
    <w:rsid w:val="00BC6224"/>
    <w:rsid w:val="00BD49F6"/>
    <w:rsid w:val="00BD63D7"/>
    <w:rsid w:val="00BE5D07"/>
    <w:rsid w:val="00BE75D4"/>
    <w:rsid w:val="00C00F85"/>
    <w:rsid w:val="00C207F9"/>
    <w:rsid w:val="00C40A65"/>
    <w:rsid w:val="00C464AF"/>
    <w:rsid w:val="00C5164F"/>
    <w:rsid w:val="00C534A5"/>
    <w:rsid w:val="00C61D10"/>
    <w:rsid w:val="00C63970"/>
    <w:rsid w:val="00C659A1"/>
    <w:rsid w:val="00CA1510"/>
    <w:rsid w:val="00CA152F"/>
    <w:rsid w:val="00CA2E99"/>
    <w:rsid w:val="00CB446D"/>
    <w:rsid w:val="00CC1F1A"/>
    <w:rsid w:val="00D5195E"/>
    <w:rsid w:val="00D85F79"/>
    <w:rsid w:val="00D86EE5"/>
    <w:rsid w:val="00D92E6B"/>
    <w:rsid w:val="00DA42FE"/>
    <w:rsid w:val="00DB3883"/>
    <w:rsid w:val="00DB3EE5"/>
    <w:rsid w:val="00DE4036"/>
    <w:rsid w:val="00DF3149"/>
    <w:rsid w:val="00DF4891"/>
    <w:rsid w:val="00E11DD7"/>
    <w:rsid w:val="00E31B06"/>
    <w:rsid w:val="00E62862"/>
    <w:rsid w:val="00EA5140"/>
    <w:rsid w:val="00EB1ABB"/>
    <w:rsid w:val="00F0787B"/>
    <w:rsid w:val="00F44E16"/>
    <w:rsid w:val="00FF4A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6BA50B7E"/>
  <w15:chartTrackingRefBased/>
  <w15:docId w15:val="{1BD83CA0-BB39-4A1E-B456-916EFEF4B3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uppressAutoHyphens/>
    </w:pPr>
    <w:rPr>
      <w:rFonts w:eastAsia="SimSun" w:cs="Arial"/>
      <w:kern w:val="1"/>
      <w:sz w:val="24"/>
      <w:szCs w:val="24"/>
      <w:lang w:eastAsia="hi-IN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 w:cs="OpenSymbol"/>
    </w:rPr>
  </w:style>
  <w:style w:type="character" w:customStyle="1" w:styleId="WW8Num1z1">
    <w:name w:val="WW8Num1z1"/>
    <w:rPr>
      <w:rFonts w:ascii="OpenSymbol" w:hAnsi="OpenSymbol" w:cs="OpenSymbol"/>
    </w:rPr>
  </w:style>
  <w:style w:type="character" w:customStyle="1" w:styleId="WW8Num2z0">
    <w:name w:val="WW8Num2z0"/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Bullets">
    <w:name w:val="Bullets"/>
    <w:rPr>
      <w:rFonts w:ascii="OpenSymbol" w:eastAsia="OpenSymbol" w:hAnsi="OpenSymbol" w:cs="OpenSymbol"/>
    </w:rPr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styleId="BodyText">
    <w:name w:val="Body Text"/>
    <w:basedOn w:val="Normal"/>
    <w:pPr>
      <w:spacing w:after="120"/>
    </w:pPr>
  </w:style>
  <w:style w:type="paragraph" w:styleId="List">
    <w:name w:val="List"/>
    <w:basedOn w:val="BodyText"/>
  </w:style>
  <w:style w:type="paragraph" w:customStyle="1" w:styleId="Caption1">
    <w:name w:val="Caption1"/>
    <w:basedOn w:val="Normal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pPr>
      <w:suppressLineNumbers/>
    </w:pPr>
  </w:style>
  <w:style w:type="paragraph" w:customStyle="1" w:styleId="TableContents">
    <w:name w:val="Table Contents"/>
    <w:basedOn w:val="Normal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styleId="Revision">
    <w:name w:val="Revision"/>
    <w:hidden/>
    <w:uiPriority w:val="99"/>
    <w:semiHidden/>
    <w:rsid w:val="00DA42FE"/>
    <w:rPr>
      <w:rFonts w:eastAsia="SimSun" w:cs="Mangal"/>
      <w:kern w:val="1"/>
      <w:sz w:val="24"/>
      <w:szCs w:val="21"/>
      <w:lang w:eastAsia="hi-IN" w:bidi="hi-IN"/>
    </w:rPr>
  </w:style>
  <w:style w:type="paragraph" w:styleId="ListParagraph">
    <w:name w:val="List Paragraph"/>
    <w:basedOn w:val="Normal"/>
    <w:uiPriority w:val="34"/>
    <w:qFormat/>
    <w:rsid w:val="00917813"/>
    <w:pPr>
      <w:widowControl/>
      <w:suppressAutoHyphens w:val="0"/>
      <w:ind w:left="720"/>
      <w:contextualSpacing/>
    </w:pPr>
    <w:rPr>
      <w:rFonts w:eastAsia="Times New Roman" w:cs="Times New Roman"/>
      <w:kern w:val="0"/>
      <w:lang w:eastAsia="en-GB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elly\OneDrive\Oxfordshire%20RFU%20CB\Strategy\MASTER%20Oxon%20Strategy%202025-2028%20V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A74820-88B4-45D0-8F84-19B0FCB2A166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e15c0bf4-4fcf-490e-a436-5b2e5bba7512}" enabled="1" method="Privileged" siteId="{d3a2d0d3-7cc8-4f52-bbf9-85bd43d94279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MASTER Oxon Strategy 2025-2028 V2</Template>
  <TotalTime>2</TotalTime>
  <Pages>11</Pages>
  <Words>2001</Words>
  <Characters>10388</Characters>
  <Application>Microsoft Office Word</Application>
  <DocSecurity>0</DocSecurity>
  <Lines>865</Lines>
  <Paragraphs>334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Bramley</dc:creator>
  <cp:keywords/>
  <cp:lastModifiedBy>Helen Bramley</cp:lastModifiedBy>
  <cp:revision>2</cp:revision>
  <cp:lastPrinted>2022-09-11T14:34:00Z</cp:lastPrinted>
  <dcterms:created xsi:type="dcterms:W3CDTF">2026-01-16T22:51:00Z</dcterms:created>
  <dcterms:modified xsi:type="dcterms:W3CDTF">2026-01-16T22:51:00Z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e15c0bf4-4fcf-490e-a436-5b2e5bba7512_Enabled">
    <vt:lpwstr>true</vt:lpwstr>
  </property>
  <property fmtid="{D5CDD505-2E9C-101B-9397-08002B2CF9AE}" pid="3" name="MSIP_Label_e15c0bf4-4fcf-490e-a436-5b2e5bba7512_SetDate">
    <vt:lpwstr>2025-10-13T12:05:51Z</vt:lpwstr>
  </property>
  <property fmtid="{D5CDD505-2E9C-101B-9397-08002B2CF9AE}" pid="4" name="MSIP_Label_e15c0bf4-4fcf-490e-a436-5b2e5bba7512_Method">
    <vt:lpwstr>Standard</vt:lpwstr>
  </property>
  <property fmtid="{D5CDD505-2E9C-101B-9397-08002B2CF9AE}" pid="5" name="MSIP_Label_e15c0bf4-4fcf-490e-a436-5b2e5bba7512_Name">
    <vt:lpwstr>NOT PROTECTIVELY MARKED</vt:lpwstr>
  </property>
  <property fmtid="{D5CDD505-2E9C-101B-9397-08002B2CF9AE}" pid="6" name="MSIP_Label_e15c0bf4-4fcf-490e-a436-5b2e5bba7512_SiteId">
    <vt:lpwstr>d3a2d0d3-7cc8-4f52-bbf9-85bd43d94279</vt:lpwstr>
  </property>
  <property fmtid="{D5CDD505-2E9C-101B-9397-08002B2CF9AE}" pid="7" name="MSIP_Label_e15c0bf4-4fcf-490e-a436-5b2e5bba7512_ActionId">
    <vt:lpwstr>d2c74dde-0b71-4b17-ab83-9fd586639b94</vt:lpwstr>
  </property>
  <property fmtid="{D5CDD505-2E9C-101B-9397-08002B2CF9AE}" pid="8" name="MSIP_Label_e15c0bf4-4fcf-490e-a436-5b2e5bba7512_ContentBits">
    <vt:lpwstr>0</vt:lpwstr>
  </property>
</Properties>
</file>